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D08" w:rsidRDefault="00E0147F">
      <w:pPr>
        <w:spacing w:line="672" w:lineRule="exact"/>
        <w:ind w:left="1424"/>
        <w:rPr>
          <w:rFonts w:ascii="Times New Roman"/>
          <w:sz w:val="60"/>
        </w:rPr>
      </w:pPr>
      <w:bookmarkStart w:id="0" w:name="_GoBack"/>
      <w:bookmarkEnd w:id="0"/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224790</wp:posOffset>
                </wp:positionV>
                <wp:extent cx="7598410" cy="1324610"/>
                <wp:effectExtent l="0" t="8890" r="254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324610"/>
                          <a:chOff x="-30" y="354"/>
                          <a:chExt cx="11966" cy="2086"/>
                        </a:xfrm>
                      </wpg:grpSpPr>
                      <wps:wsp>
                        <wps:cNvPr id="43" name="Freeform 59"/>
                        <wps:cNvSpPr>
                          <a:spLocks/>
                        </wps:cNvSpPr>
                        <wps:spPr bwMode="auto">
                          <a:xfrm>
                            <a:off x="221" y="713"/>
                            <a:ext cx="801" cy="926"/>
                          </a:xfrm>
                          <a:custGeom>
                            <a:avLst/>
                            <a:gdLst>
                              <a:gd name="T0" fmla="+- 0 221 221"/>
                              <a:gd name="T1" fmla="*/ T0 w 801"/>
                              <a:gd name="T2" fmla="+- 0 714 714"/>
                              <a:gd name="T3" fmla="*/ 714 h 926"/>
                              <a:gd name="T4" fmla="+- 0 378 221"/>
                              <a:gd name="T5" fmla="*/ T4 w 801"/>
                              <a:gd name="T6" fmla="+- 0 1640 714"/>
                              <a:gd name="T7" fmla="*/ 1640 h 926"/>
                              <a:gd name="T8" fmla="+- 0 1022 221"/>
                              <a:gd name="T9" fmla="*/ T8 w 801"/>
                              <a:gd name="T10" fmla="+- 0 944 714"/>
                              <a:gd name="T11" fmla="*/ 944 h 926"/>
                              <a:gd name="T12" fmla="+- 0 221 221"/>
                              <a:gd name="T13" fmla="*/ T12 w 801"/>
                              <a:gd name="T14" fmla="+- 0 714 714"/>
                              <a:gd name="T15" fmla="*/ 714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1" h="926">
                                <a:moveTo>
                                  <a:pt x="0" y="0"/>
                                </a:moveTo>
                                <a:lnTo>
                                  <a:pt x="157" y="926"/>
                                </a:lnTo>
                                <a:lnTo>
                                  <a:pt x="801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8"/>
                        <wps:cNvSpPr>
                          <a:spLocks/>
                        </wps:cNvSpPr>
                        <wps:spPr bwMode="auto">
                          <a:xfrm>
                            <a:off x="4279" y="1514"/>
                            <a:ext cx="835" cy="871"/>
                          </a:xfrm>
                          <a:custGeom>
                            <a:avLst/>
                            <a:gdLst>
                              <a:gd name="T0" fmla="+- 0 4280 4280"/>
                              <a:gd name="T1" fmla="*/ T0 w 835"/>
                              <a:gd name="T2" fmla="+- 0 1514 1514"/>
                              <a:gd name="T3" fmla="*/ 1514 h 871"/>
                              <a:gd name="T4" fmla="+- 0 4652 4280"/>
                              <a:gd name="T5" fmla="*/ T4 w 835"/>
                              <a:gd name="T6" fmla="+- 0 2385 1514"/>
                              <a:gd name="T7" fmla="*/ 2385 h 871"/>
                              <a:gd name="T8" fmla="+- 0 5114 4280"/>
                              <a:gd name="T9" fmla="*/ T8 w 835"/>
                              <a:gd name="T10" fmla="+- 0 1571 1514"/>
                              <a:gd name="T11" fmla="*/ 1571 h 871"/>
                              <a:gd name="T12" fmla="+- 0 4280 4280"/>
                              <a:gd name="T13" fmla="*/ T12 w 835"/>
                              <a:gd name="T14" fmla="+- 0 1514 1514"/>
                              <a:gd name="T15" fmla="*/ 151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1">
                                <a:moveTo>
                                  <a:pt x="0" y="0"/>
                                </a:moveTo>
                                <a:lnTo>
                                  <a:pt x="372" y="871"/>
                                </a:lnTo>
                                <a:lnTo>
                                  <a:pt x="834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7"/>
                        <wps:cNvSpPr>
                          <a:spLocks/>
                        </wps:cNvSpPr>
                        <wps:spPr bwMode="auto">
                          <a:xfrm>
                            <a:off x="3454" y="1431"/>
                            <a:ext cx="834" cy="884"/>
                          </a:xfrm>
                          <a:custGeom>
                            <a:avLst/>
                            <a:gdLst>
                              <a:gd name="T0" fmla="+- 0 3455 3455"/>
                              <a:gd name="T1" fmla="*/ T0 w 834"/>
                              <a:gd name="T2" fmla="+- 0 1432 1432"/>
                              <a:gd name="T3" fmla="*/ 1432 h 884"/>
                              <a:gd name="T4" fmla="+- 0 3792 3455"/>
                              <a:gd name="T5" fmla="*/ T4 w 834"/>
                              <a:gd name="T6" fmla="+- 0 2315 1432"/>
                              <a:gd name="T7" fmla="*/ 2315 h 884"/>
                              <a:gd name="T8" fmla="+- 0 4288 3455"/>
                              <a:gd name="T9" fmla="*/ T8 w 834"/>
                              <a:gd name="T10" fmla="+- 0 1516 1432"/>
                              <a:gd name="T11" fmla="*/ 1516 h 884"/>
                              <a:gd name="T12" fmla="+- 0 3455 3455"/>
                              <a:gd name="T13" fmla="*/ T12 w 834"/>
                              <a:gd name="T14" fmla="+- 0 1432 1432"/>
                              <a:gd name="T15" fmla="*/ 1432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" h="884">
                                <a:moveTo>
                                  <a:pt x="0" y="0"/>
                                </a:moveTo>
                                <a:lnTo>
                                  <a:pt x="337" y="883"/>
                                </a:lnTo>
                                <a:lnTo>
                                  <a:pt x="833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6"/>
                        <wps:cNvSpPr>
                          <a:spLocks/>
                        </wps:cNvSpPr>
                        <wps:spPr bwMode="auto">
                          <a:xfrm>
                            <a:off x="3454" y="1431"/>
                            <a:ext cx="834" cy="884"/>
                          </a:xfrm>
                          <a:custGeom>
                            <a:avLst/>
                            <a:gdLst>
                              <a:gd name="T0" fmla="+- 0 3792 3455"/>
                              <a:gd name="T1" fmla="*/ T0 w 834"/>
                              <a:gd name="T2" fmla="+- 0 2315 1432"/>
                              <a:gd name="T3" fmla="*/ 2315 h 884"/>
                              <a:gd name="T4" fmla="+- 0 3455 3455"/>
                              <a:gd name="T5" fmla="*/ T4 w 834"/>
                              <a:gd name="T6" fmla="+- 0 1432 1432"/>
                              <a:gd name="T7" fmla="*/ 1432 h 884"/>
                              <a:gd name="T8" fmla="+- 0 4288 3455"/>
                              <a:gd name="T9" fmla="*/ T8 w 834"/>
                              <a:gd name="T10" fmla="+- 0 1516 1432"/>
                              <a:gd name="T11" fmla="*/ 1516 h 884"/>
                              <a:gd name="T12" fmla="+- 0 3792 3455"/>
                              <a:gd name="T13" fmla="*/ T12 w 834"/>
                              <a:gd name="T14" fmla="+- 0 2315 1432"/>
                              <a:gd name="T15" fmla="*/ 2315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" h="884">
                                <a:moveTo>
                                  <a:pt x="337" y="883"/>
                                </a:moveTo>
                                <a:lnTo>
                                  <a:pt x="0" y="0"/>
                                </a:lnTo>
                                <a:lnTo>
                                  <a:pt x="833" y="84"/>
                                </a:lnTo>
                                <a:lnTo>
                                  <a:pt x="337" y="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5"/>
                        <wps:cNvSpPr>
                          <a:spLocks/>
                        </wps:cNvSpPr>
                        <wps:spPr bwMode="auto">
                          <a:xfrm>
                            <a:off x="2625" y="1299"/>
                            <a:ext cx="825" cy="900"/>
                          </a:xfrm>
                          <a:custGeom>
                            <a:avLst/>
                            <a:gdLst>
                              <a:gd name="T0" fmla="+- 0 2625 2625"/>
                              <a:gd name="T1" fmla="*/ T0 w 825"/>
                              <a:gd name="T2" fmla="+- 0 1300 1300"/>
                              <a:gd name="T3" fmla="*/ 1300 h 900"/>
                              <a:gd name="T4" fmla="+- 0 2906 2625"/>
                              <a:gd name="T5" fmla="*/ T4 w 825"/>
                              <a:gd name="T6" fmla="+- 0 2199 1300"/>
                              <a:gd name="T7" fmla="*/ 2199 h 900"/>
                              <a:gd name="T8" fmla="+- 0 3450 2625"/>
                              <a:gd name="T9" fmla="*/ T8 w 825"/>
                              <a:gd name="T10" fmla="+- 0 1431 1300"/>
                              <a:gd name="T11" fmla="*/ 1431 h 900"/>
                              <a:gd name="T12" fmla="+- 0 2625 2625"/>
                              <a:gd name="T13" fmla="*/ T12 w 825"/>
                              <a:gd name="T14" fmla="+- 0 1300 1300"/>
                              <a:gd name="T15" fmla="*/ 130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5" h="900">
                                <a:moveTo>
                                  <a:pt x="0" y="0"/>
                                </a:moveTo>
                                <a:lnTo>
                                  <a:pt x="281" y="899"/>
                                </a:lnTo>
                                <a:lnTo>
                                  <a:pt x="825" y="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4"/>
                        <wps:cNvSpPr>
                          <a:spLocks/>
                        </wps:cNvSpPr>
                        <wps:spPr bwMode="auto">
                          <a:xfrm>
                            <a:off x="1798" y="1129"/>
                            <a:ext cx="822" cy="910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822"/>
                              <a:gd name="T2" fmla="+- 0 1129 1129"/>
                              <a:gd name="T3" fmla="*/ 1129 h 910"/>
                              <a:gd name="T4" fmla="+- 0 2049 1798"/>
                              <a:gd name="T5" fmla="*/ T4 w 822"/>
                              <a:gd name="T6" fmla="+- 0 2038 1129"/>
                              <a:gd name="T7" fmla="*/ 2038 h 910"/>
                              <a:gd name="T8" fmla="+- 0 2620 1798"/>
                              <a:gd name="T9" fmla="*/ T8 w 822"/>
                              <a:gd name="T10" fmla="+- 0 1285 1129"/>
                              <a:gd name="T11" fmla="*/ 1285 h 910"/>
                              <a:gd name="T12" fmla="+- 0 1798 1798"/>
                              <a:gd name="T13" fmla="*/ T12 w 822"/>
                              <a:gd name="T14" fmla="+- 0 1129 1129"/>
                              <a:gd name="T15" fmla="*/ 1129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" h="910">
                                <a:moveTo>
                                  <a:pt x="0" y="0"/>
                                </a:moveTo>
                                <a:lnTo>
                                  <a:pt x="251" y="909"/>
                                </a:lnTo>
                                <a:lnTo>
                                  <a:pt x="822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798" y="1129"/>
                            <a:ext cx="822" cy="910"/>
                          </a:xfrm>
                          <a:custGeom>
                            <a:avLst/>
                            <a:gdLst>
                              <a:gd name="T0" fmla="+- 0 2049 1798"/>
                              <a:gd name="T1" fmla="*/ T0 w 822"/>
                              <a:gd name="T2" fmla="+- 0 2038 1129"/>
                              <a:gd name="T3" fmla="*/ 2038 h 910"/>
                              <a:gd name="T4" fmla="+- 0 1798 1798"/>
                              <a:gd name="T5" fmla="*/ T4 w 822"/>
                              <a:gd name="T6" fmla="+- 0 1129 1129"/>
                              <a:gd name="T7" fmla="*/ 1129 h 910"/>
                              <a:gd name="T8" fmla="+- 0 2620 1798"/>
                              <a:gd name="T9" fmla="*/ T8 w 822"/>
                              <a:gd name="T10" fmla="+- 0 1285 1129"/>
                              <a:gd name="T11" fmla="*/ 1285 h 910"/>
                              <a:gd name="T12" fmla="+- 0 2049 1798"/>
                              <a:gd name="T13" fmla="*/ T12 w 822"/>
                              <a:gd name="T14" fmla="+- 0 2038 1129"/>
                              <a:gd name="T15" fmla="*/ 2038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" h="910">
                                <a:moveTo>
                                  <a:pt x="251" y="909"/>
                                </a:moveTo>
                                <a:lnTo>
                                  <a:pt x="0" y="0"/>
                                </a:lnTo>
                                <a:lnTo>
                                  <a:pt x="822" y="156"/>
                                </a:lnTo>
                                <a:lnTo>
                                  <a:pt x="251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995" y="916"/>
                            <a:ext cx="806" cy="923"/>
                          </a:xfrm>
                          <a:custGeom>
                            <a:avLst/>
                            <a:gdLst>
                              <a:gd name="T0" fmla="+- 0 995 995"/>
                              <a:gd name="T1" fmla="*/ T0 w 806"/>
                              <a:gd name="T2" fmla="+- 0 917 917"/>
                              <a:gd name="T3" fmla="*/ 917 h 923"/>
                              <a:gd name="T4" fmla="+- 0 1173 995"/>
                              <a:gd name="T5" fmla="*/ T4 w 806"/>
                              <a:gd name="T6" fmla="+- 0 1839 917"/>
                              <a:gd name="T7" fmla="*/ 1839 h 923"/>
                              <a:gd name="T8" fmla="+- 0 1801 995"/>
                              <a:gd name="T9" fmla="*/ T8 w 806"/>
                              <a:gd name="T10" fmla="+- 0 1130 917"/>
                              <a:gd name="T11" fmla="*/ 1130 h 923"/>
                              <a:gd name="T12" fmla="+- 0 995 995"/>
                              <a:gd name="T13" fmla="*/ T12 w 806"/>
                              <a:gd name="T14" fmla="+- 0 917 917"/>
                              <a:gd name="T15" fmla="*/ 917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6" h="923">
                                <a:moveTo>
                                  <a:pt x="0" y="0"/>
                                </a:moveTo>
                                <a:lnTo>
                                  <a:pt x="178" y="922"/>
                                </a:lnTo>
                                <a:lnTo>
                                  <a:pt x="806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5118" y="1569"/>
                            <a:ext cx="839" cy="851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839"/>
                              <a:gd name="T2" fmla="+- 0 1569 1569"/>
                              <a:gd name="T3" fmla="*/ 1569 h 851"/>
                              <a:gd name="T4" fmla="+- 0 5543 5119"/>
                              <a:gd name="T5" fmla="*/ T4 w 839"/>
                              <a:gd name="T6" fmla="+- 0 2420 1569"/>
                              <a:gd name="T7" fmla="*/ 2420 h 851"/>
                              <a:gd name="T8" fmla="+- 0 5957 5119"/>
                              <a:gd name="T9" fmla="*/ T8 w 839"/>
                              <a:gd name="T10" fmla="+- 0 1581 1569"/>
                              <a:gd name="T11" fmla="*/ 1581 h 851"/>
                              <a:gd name="T12" fmla="+- 0 5119 5119"/>
                              <a:gd name="T13" fmla="*/ T12 w 839"/>
                              <a:gd name="T14" fmla="+- 0 1569 1569"/>
                              <a:gd name="T15" fmla="*/ 156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851">
                                <a:moveTo>
                                  <a:pt x="0" y="0"/>
                                </a:moveTo>
                                <a:lnTo>
                                  <a:pt x="424" y="851"/>
                                </a:lnTo>
                                <a:lnTo>
                                  <a:pt x="83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5118" y="1569"/>
                            <a:ext cx="839" cy="851"/>
                          </a:xfrm>
                          <a:custGeom>
                            <a:avLst/>
                            <a:gdLst>
                              <a:gd name="T0" fmla="+- 0 5543 5119"/>
                              <a:gd name="T1" fmla="*/ T0 w 839"/>
                              <a:gd name="T2" fmla="+- 0 2420 1569"/>
                              <a:gd name="T3" fmla="*/ 2420 h 851"/>
                              <a:gd name="T4" fmla="+- 0 5119 5119"/>
                              <a:gd name="T5" fmla="*/ T4 w 839"/>
                              <a:gd name="T6" fmla="+- 0 1569 1569"/>
                              <a:gd name="T7" fmla="*/ 1569 h 851"/>
                              <a:gd name="T8" fmla="+- 0 5957 5119"/>
                              <a:gd name="T9" fmla="*/ T8 w 839"/>
                              <a:gd name="T10" fmla="+- 0 1581 1569"/>
                              <a:gd name="T11" fmla="*/ 1581 h 851"/>
                              <a:gd name="T12" fmla="+- 0 5543 5119"/>
                              <a:gd name="T13" fmla="*/ T12 w 839"/>
                              <a:gd name="T14" fmla="+- 0 2420 1569"/>
                              <a:gd name="T15" fmla="*/ 2420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851">
                                <a:moveTo>
                                  <a:pt x="424" y="851"/>
                                </a:moveTo>
                                <a:lnTo>
                                  <a:pt x="0" y="0"/>
                                </a:lnTo>
                                <a:lnTo>
                                  <a:pt x="838" y="12"/>
                                </a:lnTo>
                                <a:lnTo>
                                  <a:pt x="424" y="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5956" y="1546"/>
                            <a:ext cx="836" cy="857"/>
                          </a:xfrm>
                          <a:custGeom>
                            <a:avLst/>
                            <a:gdLst>
                              <a:gd name="T0" fmla="+- 0 6792 5956"/>
                              <a:gd name="T1" fmla="*/ T0 w 836"/>
                              <a:gd name="T2" fmla="+- 0 1547 1547"/>
                              <a:gd name="T3" fmla="*/ 1547 h 857"/>
                              <a:gd name="T4" fmla="+- 0 5956 5956"/>
                              <a:gd name="T5" fmla="*/ T4 w 836"/>
                              <a:gd name="T6" fmla="+- 0 1576 1547"/>
                              <a:gd name="T7" fmla="*/ 1576 h 857"/>
                              <a:gd name="T8" fmla="+- 0 6426 5956"/>
                              <a:gd name="T9" fmla="*/ T8 w 836"/>
                              <a:gd name="T10" fmla="+- 0 2403 1547"/>
                              <a:gd name="T11" fmla="*/ 2403 h 857"/>
                              <a:gd name="T12" fmla="+- 0 6792 5956"/>
                              <a:gd name="T13" fmla="*/ T12 w 836"/>
                              <a:gd name="T14" fmla="+- 0 1547 1547"/>
                              <a:gd name="T15" fmla="*/ 1547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6" h="857">
                                <a:moveTo>
                                  <a:pt x="836" y="0"/>
                                </a:moveTo>
                                <a:lnTo>
                                  <a:pt x="0" y="29"/>
                                </a:lnTo>
                                <a:lnTo>
                                  <a:pt x="470" y="856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6791" y="1474"/>
                            <a:ext cx="835" cy="878"/>
                          </a:xfrm>
                          <a:custGeom>
                            <a:avLst/>
                            <a:gdLst>
                              <a:gd name="T0" fmla="+- 0 7626 6792"/>
                              <a:gd name="T1" fmla="*/ T0 w 835"/>
                              <a:gd name="T2" fmla="+- 0 1474 1474"/>
                              <a:gd name="T3" fmla="*/ 1474 h 878"/>
                              <a:gd name="T4" fmla="+- 0 6792 6792"/>
                              <a:gd name="T5" fmla="*/ T4 w 835"/>
                              <a:gd name="T6" fmla="+- 0 1552 1474"/>
                              <a:gd name="T7" fmla="*/ 1552 h 878"/>
                              <a:gd name="T8" fmla="+- 0 7312 6792"/>
                              <a:gd name="T9" fmla="*/ T8 w 835"/>
                              <a:gd name="T10" fmla="+- 0 2352 1474"/>
                              <a:gd name="T11" fmla="*/ 2352 h 878"/>
                              <a:gd name="T12" fmla="+- 0 7626 6792"/>
                              <a:gd name="T13" fmla="*/ T12 w 835"/>
                              <a:gd name="T14" fmla="+- 0 1474 1474"/>
                              <a:gd name="T15" fmla="*/ 1474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8">
                                <a:moveTo>
                                  <a:pt x="834" y="0"/>
                                </a:moveTo>
                                <a:lnTo>
                                  <a:pt x="0" y="78"/>
                                </a:lnTo>
                                <a:lnTo>
                                  <a:pt x="520" y="878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6791" y="1474"/>
                            <a:ext cx="835" cy="878"/>
                          </a:xfrm>
                          <a:custGeom>
                            <a:avLst/>
                            <a:gdLst>
                              <a:gd name="T0" fmla="+- 0 7312 6792"/>
                              <a:gd name="T1" fmla="*/ T0 w 835"/>
                              <a:gd name="T2" fmla="+- 0 2352 1474"/>
                              <a:gd name="T3" fmla="*/ 2352 h 878"/>
                              <a:gd name="T4" fmla="+- 0 6792 6792"/>
                              <a:gd name="T5" fmla="*/ T4 w 835"/>
                              <a:gd name="T6" fmla="+- 0 1552 1474"/>
                              <a:gd name="T7" fmla="*/ 1552 h 878"/>
                              <a:gd name="T8" fmla="+- 0 7626 6792"/>
                              <a:gd name="T9" fmla="*/ T8 w 835"/>
                              <a:gd name="T10" fmla="+- 0 1474 1474"/>
                              <a:gd name="T11" fmla="*/ 1474 h 878"/>
                              <a:gd name="T12" fmla="+- 0 7312 6792"/>
                              <a:gd name="T13" fmla="*/ T12 w 835"/>
                              <a:gd name="T14" fmla="+- 0 2352 1474"/>
                              <a:gd name="T15" fmla="*/ 2352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8">
                                <a:moveTo>
                                  <a:pt x="520" y="878"/>
                                </a:moveTo>
                                <a:lnTo>
                                  <a:pt x="0" y="78"/>
                                </a:lnTo>
                                <a:lnTo>
                                  <a:pt x="834" y="0"/>
                                </a:lnTo>
                                <a:lnTo>
                                  <a:pt x="520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7613" y="1353"/>
                            <a:ext cx="826" cy="893"/>
                          </a:xfrm>
                          <a:custGeom>
                            <a:avLst/>
                            <a:gdLst>
                              <a:gd name="T0" fmla="+- 0 8439 7614"/>
                              <a:gd name="T1" fmla="*/ T0 w 826"/>
                              <a:gd name="T2" fmla="+- 0 1353 1353"/>
                              <a:gd name="T3" fmla="*/ 1353 h 893"/>
                              <a:gd name="T4" fmla="+- 0 7614 7614"/>
                              <a:gd name="T5" fmla="*/ T4 w 826"/>
                              <a:gd name="T6" fmla="+- 0 1479 1353"/>
                              <a:gd name="T7" fmla="*/ 1479 h 893"/>
                              <a:gd name="T8" fmla="+- 0 8184 7614"/>
                              <a:gd name="T9" fmla="*/ T8 w 826"/>
                              <a:gd name="T10" fmla="+- 0 2246 1353"/>
                              <a:gd name="T11" fmla="*/ 2246 h 893"/>
                              <a:gd name="T12" fmla="+- 0 8439 7614"/>
                              <a:gd name="T13" fmla="*/ T12 w 826"/>
                              <a:gd name="T14" fmla="+- 0 1353 1353"/>
                              <a:gd name="T15" fmla="*/ 1353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6" h="893">
                                <a:moveTo>
                                  <a:pt x="825" y="0"/>
                                </a:moveTo>
                                <a:lnTo>
                                  <a:pt x="0" y="126"/>
                                </a:lnTo>
                                <a:lnTo>
                                  <a:pt x="570" y="893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10875" y="494"/>
                            <a:ext cx="785" cy="923"/>
                          </a:xfrm>
                          <a:custGeom>
                            <a:avLst/>
                            <a:gdLst>
                              <a:gd name="T0" fmla="+- 0 11659 10875"/>
                              <a:gd name="T1" fmla="*/ T0 w 785"/>
                              <a:gd name="T2" fmla="+- 0 494 494"/>
                              <a:gd name="T3" fmla="*/ 494 h 923"/>
                              <a:gd name="T4" fmla="+- 0 10875 10875"/>
                              <a:gd name="T5" fmla="*/ T4 w 785"/>
                              <a:gd name="T6" fmla="+- 0 770 494"/>
                              <a:gd name="T7" fmla="*/ 770 h 923"/>
                              <a:gd name="T8" fmla="+- 0 11593 10875"/>
                              <a:gd name="T9" fmla="*/ T8 w 785"/>
                              <a:gd name="T10" fmla="+- 0 1417 494"/>
                              <a:gd name="T11" fmla="*/ 1417 h 923"/>
                              <a:gd name="T12" fmla="+- 0 11659 10875"/>
                              <a:gd name="T13" fmla="*/ T12 w 785"/>
                              <a:gd name="T14" fmla="+- 0 494 494"/>
                              <a:gd name="T15" fmla="*/ 494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5" h="923">
                                <a:moveTo>
                                  <a:pt x="784" y="0"/>
                                </a:moveTo>
                                <a:lnTo>
                                  <a:pt x="0" y="276"/>
                                </a:lnTo>
                                <a:lnTo>
                                  <a:pt x="718" y="923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10069" y="761"/>
                            <a:ext cx="800" cy="921"/>
                          </a:xfrm>
                          <a:custGeom>
                            <a:avLst/>
                            <a:gdLst>
                              <a:gd name="T0" fmla="+- 0 10869 10070"/>
                              <a:gd name="T1" fmla="*/ T0 w 800"/>
                              <a:gd name="T2" fmla="+- 0 761 761"/>
                              <a:gd name="T3" fmla="*/ 761 h 921"/>
                              <a:gd name="T4" fmla="+- 0 10070 10070"/>
                              <a:gd name="T5" fmla="*/ T4 w 800"/>
                              <a:gd name="T6" fmla="+- 0 1000 761"/>
                              <a:gd name="T7" fmla="*/ 1000 h 921"/>
                              <a:gd name="T8" fmla="+- 0 10753 10070"/>
                              <a:gd name="T9" fmla="*/ T8 w 800"/>
                              <a:gd name="T10" fmla="+- 0 1682 761"/>
                              <a:gd name="T11" fmla="*/ 1682 h 921"/>
                              <a:gd name="T12" fmla="+- 0 10869 10070"/>
                              <a:gd name="T13" fmla="*/ T12 w 800"/>
                              <a:gd name="T14" fmla="+- 0 761 761"/>
                              <a:gd name="T15" fmla="*/ 761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921">
                                <a:moveTo>
                                  <a:pt x="799" y="0"/>
                                </a:moveTo>
                                <a:lnTo>
                                  <a:pt x="0" y="239"/>
                                </a:lnTo>
                                <a:lnTo>
                                  <a:pt x="683" y="921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10069" y="761"/>
                            <a:ext cx="800" cy="921"/>
                          </a:xfrm>
                          <a:custGeom>
                            <a:avLst/>
                            <a:gdLst>
                              <a:gd name="T0" fmla="+- 0 10753 10070"/>
                              <a:gd name="T1" fmla="*/ T0 w 800"/>
                              <a:gd name="T2" fmla="+- 0 1682 761"/>
                              <a:gd name="T3" fmla="*/ 1682 h 921"/>
                              <a:gd name="T4" fmla="+- 0 10070 10070"/>
                              <a:gd name="T5" fmla="*/ T4 w 800"/>
                              <a:gd name="T6" fmla="+- 0 1000 761"/>
                              <a:gd name="T7" fmla="*/ 1000 h 921"/>
                              <a:gd name="T8" fmla="+- 0 10869 10070"/>
                              <a:gd name="T9" fmla="*/ T8 w 800"/>
                              <a:gd name="T10" fmla="+- 0 761 761"/>
                              <a:gd name="T11" fmla="*/ 761 h 921"/>
                              <a:gd name="T12" fmla="+- 0 10753 10070"/>
                              <a:gd name="T13" fmla="*/ T12 w 800"/>
                              <a:gd name="T14" fmla="+- 0 1682 761"/>
                              <a:gd name="T15" fmla="*/ 1682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921">
                                <a:moveTo>
                                  <a:pt x="683" y="921"/>
                                </a:moveTo>
                                <a:lnTo>
                                  <a:pt x="0" y="239"/>
                                </a:lnTo>
                                <a:lnTo>
                                  <a:pt x="799" y="0"/>
                                </a:lnTo>
                                <a:lnTo>
                                  <a:pt x="683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9232" y="1001"/>
                            <a:ext cx="810" cy="912"/>
                          </a:xfrm>
                          <a:custGeom>
                            <a:avLst/>
                            <a:gdLst>
                              <a:gd name="T0" fmla="+- 0 10041 9232"/>
                              <a:gd name="T1" fmla="*/ T0 w 810"/>
                              <a:gd name="T2" fmla="+- 0 1002 1002"/>
                              <a:gd name="T3" fmla="*/ 1002 h 912"/>
                              <a:gd name="T4" fmla="+- 0 9232 9232"/>
                              <a:gd name="T5" fmla="*/ T4 w 810"/>
                              <a:gd name="T6" fmla="+- 0 1202 1002"/>
                              <a:gd name="T7" fmla="*/ 1202 h 912"/>
                              <a:gd name="T8" fmla="+- 0 9877 9232"/>
                              <a:gd name="T9" fmla="*/ T8 w 810"/>
                              <a:gd name="T10" fmla="+- 0 1914 1002"/>
                              <a:gd name="T11" fmla="*/ 1914 h 912"/>
                              <a:gd name="T12" fmla="+- 0 10041 9232"/>
                              <a:gd name="T13" fmla="*/ T12 w 810"/>
                              <a:gd name="T14" fmla="+- 0 1002 1002"/>
                              <a:gd name="T15" fmla="*/ 1002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0" h="912">
                                <a:moveTo>
                                  <a:pt x="809" y="0"/>
                                </a:moveTo>
                                <a:lnTo>
                                  <a:pt x="0" y="200"/>
                                </a:lnTo>
                                <a:lnTo>
                                  <a:pt x="645" y="912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1"/>
                        <wps:cNvSpPr>
                          <a:spLocks/>
                        </wps:cNvSpPr>
                        <wps:spPr bwMode="auto">
                          <a:xfrm>
                            <a:off x="8431" y="1210"/>
                            <a:ext cx="821" cy="905"/>
                          </a:xfrm>
                          <a:custGeom>
                            <a:avLst/>
                            <a:gdLst>
                              <a:gd name="T0" fmla="+- 0 9252 8432"/>
                              <a:gd name="T1" fmla="*/ T0 w 821"/>
                              <a:gd name="T2" fmla="+- 0 1210 1210"/>
                              <a:gd name="T3" fmla="*/ 1210 h 905"/>
                              <a:gd name="T4" fmla="+- 0 8432 8432"/>
                              <a:gd name="T5" fmla="*/ T4 w 821"/>
                              <a:gd name="T6" fmla="+- 0 1371 1210"/>
                              <a:gd name="T7" fmla="*/ 1371 h 905"/>
                              <a:gd name="T8" fmla="+- 0 9040 8432"/>
                              <a:gd name="T9" fmla="*/ T8 w 821"/>
                              <a:gd name="T10" fmla="+- 0 2115 1210"/>
                              <a:gd name="T11" fmla="*/ 2115 h 905"/>
                              <a:gd name="T12" fmla="+- 0 9252 8432"/>
                              <a:gd name="T13" fmla="*/ T12 w 821"/>
                              <a:gd name="T14" fmla="+- 0 1210 1210"/>
                              <a:gd name="T15" fmla="*/ 1210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1" h="905">
                                <a:moveTo>
                                  <a:pt x="820" y="0"/>
                                </a:moveTo>
                                <a:lnTo>
                                  <a:pt x="0" y="161"/>
                                </a:lnTo>
                                <a:lnTo>
                                  <a:pt x="608" y="905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8431" y="1210"/>
                            <a:ext cx="821" cy="905"/>
                          </a:xfrm>
                          <a:custGeom>
                            <a:avLst/>
                            <a:gdLst>
                              <a:gd name="T0" fmla="+- 0 9040 8432"/>
                              <a:gd name="T1" fmla="*/ T0 w 821"/>
                              <a:gd name="T2" fmla="+- 0 2115 1210"/>
                              <a:gd name="T3" fmla="*/ 2115 h 905"/>
                              <a:gd name="T4" fmla="+- 0 8432 8432"/>
                              <a:gd name="T5" fmla="*/ T4 w 821"/>
                              <a:gd name="T6" fmla="+- 0 1371 1210"/>
                              <a:gd name="T7" fmla="*/ 1371 h 905"/>
                              <a:gd name="T8" fmla="+- 0 9252 8432"/>
                              <a:gd name="T9" fmla="*/ T8 w 821"/>
                              <a:gd name="T10" fmla="+- 0 1210 1210"/>
                              <a:gd name="T11" fmla="*/ 1210 h 905"/>
                              <a:gd name="T12" fmla="+- 0 9040 8432"/>
                              <a:gd name="T13" fmla="*/ T12 w 821"/>
                              <a:gd name="T14" fmla="+- 0 2115 1210"/>
                              <a:gd name="T15" fmla="*/ 211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1" h="905">
                                <a:moveTo>
                                  <a:pt x="608" y="905"/>
                                </a:moveTo>
                                <a:lnTo>
                                  <a:pt x="0" y="161"/>
                                </a:lnTo>
                                <a:lnTo>
                                  <a:pt x="820" y="0"/>
                                </a:lnTo>
                                <a:lnTo>
                                  <a:pt x="608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0" y="383"/>
                            <a:ext cx="11906" cy="1202"/>
                          </a:xfrm>
                          <a:custGeom>
                            <a:avLst/>
                            <a:gdLst>
                              <a:gd name="T0" fmla="*/ 165 w 11906"/>
                              <a:gd name="T1" fmla="+- 0 684 384"/>
                              <a:gd name="T2" fmla="*/ 684 h 1202"/>
                              <a:gd name="T3" fmla="*/ 353 w 11906"/>
                              <a:gd name="T4" fmla="+- 0 742 384"/>
                              <a:gd name="T5" fmla="*/ 742 h 1202"/>
                              <a:gd name="T6" fmla="*/ 542 w 11906"/>
                              <a:gd name="T7" fmla="+- 0 799 384"/>
                              <a:gd name="T8" fmla="*/ 799 h 1202"/>
                              <a:gd name="T9" fmla="*/ 734 w 11906"/>
                              <a:gd name="T10" fmla="+- 0 855 384"/>
                              <a:gd name="T11" fmla="*/ 855 h 1202"/>
                              <a:gd name="T12" fmla="*/ 928 w 11906"/>
                              <a:gd name="T13" fmla="+- 0 909 384"/>
                              <a:gd name="T14" fmla="*/ 909 h 1202"/>
                              <a:gd name="T15" fmla="*/ 1125 w 11906"/>
                              <a:gd name="T16" fmla="+- 0 962 384"/>
                              <a:gd name="T17" fmla="*/ 962 h 1202"/>
                              <a:gd name="T18" fmla="*/ 1323 w 11906"/>
                              <a:gd name="T19" fmla="+- 0 1013 384"/>
                              <a:gd name="T20" fmla="*/ 1013 h 1202"/>
                              <a:gd name="T21" fmla="*/ 1523 w 11906"/>
                              <a:gd name="T22" fmla="+- 0 1063 384"/>
                              <a:gd name="T23" fmla="*/ 1063 h 1202"/>
                              <a:gd name="T24" fmla="*/ 1725 w 11906"/>
                              <a:gd name="T25" fmla="+- 0 1111 384"/>
                              <a:gd name="T26" fmla="*/ 1111 h 1202"/>
                              <a:gd name="T27" fmla="*/ 1929 w 11906"/>
                              <a:gd name="T28" fmla="+- 0 1157 384"/>
                              <a:gd name="T29" fmla="*/ 1157 h 1202"/>
                              <a:gd name="T30" fmla="*/ 2135 w 11906"/>
                              <a:gd name="T31" fmla="+- 0 1201 384"/>
                              <a:gd name="T32" fmla="*/ 1201 h 1202"/>
                              <a:gd name="T33" fmla="*/ 2343 w 11906"/>
                              <a:gd name="T34" fmla="+- 0 1243 384"/>
                              <a:gd name="T35" fmla="*/ 1243 h 1202"/>
                              <a:gd name="T36" fmla="*/ 2553 w 11906"/>
                              <a:gd name="T37" fmla="+- 0 1283 384"/>
                              <a:gd name="T38" fmla="*/ 1283 h 1202"/>
                              <a:gd name="T39" fmla="*/ 2765 w 11906"/>
                              <a:gd name="T40" fmla="+- 0 1321 384"/>
                              <a:gd name="T41" fmla="*/ 1321 h 1202"/>
                              <a:gd name="T42" fmla="*/ 2978 w 11906"/>
                              <a:gd name="T43" fmla="+- 0 1357 384"/>
                              <a:gd name="T44" fmla="*/ 1357 h 1202"/>
                              <a:gd name="T45" fmla="*/ 3193 w 11906"/>
                              <a:gd name="T46" fmla="+- 0 1391 384"/>
                              <a:gd name="T47" fmla="*/ 1391 h 1202"/>
                              <a:gd name="T48" fmla="*/ 3410 w 11906"/>
                              <a:gd name="T49" fmla="+- 0 1422 384"/>
                              <a:gd name="T50" fmla="*/ 1422 h 1202"/>
                              <a:gd name="T51" fmla="*/ 3629 w 11906"/>
                              <a:gd name="T52" fmla="+- 0 1450 384"/>
                              <a:gd name="T53" fmla="*/ 1450 h 1202"/>
                              <a:gd name="T54" fmla="*/ 3849 w 11906"/>
                              <a:gd name="T55" fmla="+- 0 1476 384"/>
                              <a:gd name="T56" fmla="*/ 1476 h 1202"/>
                              <a:gd name="T57" fmla="*/ 4071 w 11906"/>
                              <a:gd name="T58" fmla="+- 0 1500 384"/>
                              <a:gd name="T59" fmla="*/ 1500 h 1202"/>
                              <a:gd name="T60" fmla="*/ 4295 w 11906"/>
                              <a:gd name="T61" fmla="+- 0 1521 384"/>
                              <a:gd name="T62" fmla="*/ 1521 h 1202"/>
                              <a:gd name="T63" fmla="*/ 4520 w 11906"/>
                              <a:gd name="T64" fmla="+- 0 1539 384"/>
                              <a:gd name="T65" fmla="*/ 1539 h 1202"/>
                              <a:gd name="T66" fmla="*/ 4747 w 11906"/>
                              <a:gd name="T67" fmla="+- 0 1554 384"/>
                              <a:gd name="T68" fmla="*/ 1554 h 1202"/>
                              <a:gd name="T69" fmla="*/ 4975 w 11906"/>
                              <a:gd name="T70" fmla="+- 0 1566 384"/>
                              <a:gd name="T71" fmla="*/ 1566 h 1202"/>
                              <a:gd name="T72" fmla="*/ 5205 w 11906"/>
                              <a:gd name="T73" fmla="+- 0 1576 384"/>
                              <a:gd name="T74" fmla="*/ 1576 h 1202"/>
                              <a:gd name="T75" fmla="*/ 5437 w 11906"/>
                              <a:gd name="T76" fmla="+- 0 1582 384"/>
                              <a:gd name="T77" fmla="*/ 1582 h 1202"/>
                              <a:gd name="T78" fmla="*/ 5669 w 11906"/>
                              <a:gd name="T79" fmla="+- 0 1585 384"/>
                              <a:gd name="T80" fmla="*/ 1585 h 1202"/>
                              <a:gd name="T81" fmla="*/ 5904 w 11906"/>
                              <a:gd name="T82" fmla="+- 0 1584 384"/>
                              <a:gd name="T83" fmla="*/ 1584 h 1202"/>
                              <a:gd name="T84" fmla="*/ 6139 w 11906"/>
                              <a:gd name="T85" fmla="+- 0 1581 384"/>
                              <a:gd name="T86" fmla="*/ 1581 h 1202"/>
                              <a:gd name="T87" fmla="*/ 6376 w 11906"/>
                              <a:gd name="T88" fmla="+- 0 1574 384"/>
                              <a:gd name="T89" fmla="*/ 1574 h 1202"/>
                              <a:gd name="T90" fmla="*/ 6614 w 11906"/>
                              <a:gd name="T91" fmla="+- 0 1563 384"/>
                              <a:gd name="T92" fmla="*/ 1563 h 1202"/>
                              <a:gd name="T93" fmla="*/ 6854 w 11906"/>
                              <a:gd name="T94" fmla="+- 0 1549 384"/>
                              <a:gd name="T95" fmla="*/ 1549 h 1202"/>
                              <a:gd name="T96" fmla="*/ 7095 w 11906"/>
                              <a:gd name="T97" fmla="+- 0 1532 384"/>
                              <a:gd name="T98" fmla="*/ 1532 h 1202"/>
                              <a:gd name="T99" fmla="*/ 7337 w 11906"/>
                              <a:gd name="T100" fmla="+- 0 1510 384"/>
                              <a:gd name="T101" fmla="*/ 1510 h 1202"/>
                              <a:gd name="T102" fmla="*/ 7580 w 11906"/>
                              <a:gd name="T103" fmla="+- 0 1485 384"/>
                              <a:gd name="T104" fmla="*/ 1485 h 1202"/>
                              <a:gd name="T105" fmla="*/ 7825 w 11906"/>
                              <a:gd name="T106" fmla="+- 0 1456 384"/>
                              <a:gd name="T107" fmla="*/ 1456 h 1202"/>
                              <a:gd name="T108" fmla="*/ 8070 w 11906"/>
                              <a:gd name="T109" fmla="+- 0 1423 384"/>
                              <a:gd name="T110" fmla="*/ 1423 h 1202"/>
                              <a:gd name="T111" fmla="*/ 8317 w 11906"/>
                              <a:gd name="T112" fmla="+- 0 1386 384"/>
                              <a:gd name="T113" fmla="*/ 1386 h 1202"/>
                              <a:gd name="T114" fmla="*/ 8565 w 11906"/>
                              <a:gd name="T115" fmla="+- 0 1344 384"/>
                              <a:gd name="T116" fmla="*/ 1344 h 1202"/>
                              <a:gd name="T117" fmla="*/ 8814 w 11906"/>
                              <a:gd name="T118" fmla="+- 0 1299 384"/>
                              <a:gd name="T119" fmla="*/ 1299 h 1202"/>
                              <a:gd name="T120" fmla="*/ 9064 w 11906"/>
                              <a:gd name="T121" fmla="+- 0 1249 384"/>
                              <a:gd name="T122" fmla="*/ 1249 h 1202"/>
                              <a:gd name="T123" fmla="*/ 9315 w 11906"/>
                              <a:gd name="T124" fmla="+- 0 1195 384"/>
                              <a:gd name="T125" fmla="*/ 1195 h 1202"/>
                              <a:gd name="T126" fmla="*/ 9567 w 11906"/>
                              <a:gd name="T127" fmla="+- 0 1137 384"/>
                              <a:gd name="T128" fmla="*/ 1137 h 1202"/>
                              <a:gd name="T129" fmla="*/ 9820 w 11906"/>
                              <a:gd name="T130" fmla="+- 0 1073 384"/>
                              <a:gd name="T131" fmla="*/ 1073 h 1202"/>
                              <a:gd name="T132" fmla="*/ 10073 w 11906"/>
                              <a:gd name="T133" fmla="+- 0 1006 384"/>
                              <a:gd name="T134" fmla="*/ 1006 h 1202"/>
                              <a:gd name="T135" fmla="*/ 10328 w 11906"/>
                              <a:gd name="T136" fmla="+- 0 934 384"/>
                              <a:gd name="T137" fmla="*/ 934 h 1202"/>
                              <a:gd name="T138" fmla="*/ 10584 w 11906"/>
                              <a:gd name="T139" fmla="+- 0 856 384"/>
                              <a:gd name="T140" fmla="*/ 856 h 1202"/>
                              <a:gd name="T141" fmla="*/ 10840 w 11906"/>
                              <a:gd name="T142" fmla="+- 0 775 384"/>
                              <a:gd name="T143" fmla="*/ 775 h 1202"/>
                              <a:gd name="T144" fmla="*/ 11097 w 11906"/>
                              <a:gd name="T145" fmla="+- 0 688 384"/>
                              <a:gd name="T146" fmla="*/ 688 h 1202"/>
                              <a:gd name="T147" fmla="*/ 11355 w 11906"/>
                              <a:gd name="T148" fmla="+- 0 596 384"/>
                              <a:gd name="T149" fmla="*/ 596 h 1202"/>
                              <a:gd name="T150" fmla="*/ 11614 w 11906"/>
                              <a:gd name="T151" fmla="+- 0 499 384"/>
                              <a:gd name="T152" fmla="*/ 499 h 1202"/>
                              <a:gd name="T153" fmla="*/ 11873 w 11906"/>
                              <a:gd name="T154" fmla="+- 0 397 384"/>
                              <a:gd name="T155" fmla="*/ 397 h 12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06" h="1202">
                                <a:moveTo>
                                  <a:pt x="0" y="247"/>
                                </a:moveTo>
                                <a:lnTo>
                                  <a:pt x="103" y="280"/>
                                </a:lnTo>
                                <a:lnTo>
                                  <a:pt x="165" y="300"/>
                                </a:lnTo>
                                <a:lnTo>
                                  <a:pt x="227" y="319"/>
                                </a:lnTo>
                                <a:lnTo>
                                  <a:pt x="290" y="339"/>
                                </a:lnTo>
                                <a:lnTo>
                                  <a:pt x="353" y="358"/>
                                </a:lnTo>
                                <a:lnTo>
                                  <a:pt x="416" y="377"/>
                                </a:lnTo>
                                <a:lnTo>
                                  <a:pt x="479" y="396"/>
                                </a:lnTo>
                                <a:lnTo>
                                  <a:pt x="542" y="415"/>
                                </a:lnTo>
                                <a:lnTo>
                                  <a:pt x="606" y="434"/>
                                </a:lnTo>
                                <a:lnTo>
                                  <a:pt x="670" y="453"/>
                                </a:lnTo>
                                <a:lnTo>
                                  <a:pt x="734" y="471"/>
                                </a:lnTo>
                                <a:lnTo>
                                  <a:pt x="799" y="489"/>
                                </a:lnTo>
                                <a:lnTo>
                                  <a:pt x="863" y="507"/>
                                </a:lnTo>
                                <a:lnTo>
                                  <a:pt x="928" y="525"/>
                                </a:lnTo>
                                <a:lnTo>
                                  <a:pt x="994" y="543"/>
                                </a:lnTo>
                                <a:lnTo>
                                  <a:pt x="1059" y="561"/>
                                </a:lnTo>
                                <a:lnTo>
                                  <a:pt x="1125" y="578"/>
                                </a:lnTo>
                                <a:lnTo>
                                  <a:pt x="1190" y="595"/>
                                </a:lnTo>
                                <a:lnTo>
                                  <a:pt x="1256" y="613"/>
                                </a:lnTo>
                                <a:lnTo>
                                  <a:pt x="1323" y="629"/>
                                </a:lnTo>
                                <a:lnTo>
                                  <a:pt x="1389" y="646"/>
                                </a:lnTo>
                                <a:lnTo>
                                  <a:pt x="1456" y="663"/>
                                </a:lnTo>
                                <a:lnTo>
                                  <a:pt x="1523" y="679"/>
                                </a:lnTo>
                                <a:lnTo>
                                  <a:pt x="1590" y="695"/>
                                </a:lnTo>
                                <a:lnTo>
                                  <a:pt x="1658" y="711"/>
                                </a:lnTo>
                                <a:lnTo>
                                  <a:pt x="1725" y="727"/>
                                </a:lnTo>
                                <a:lnTo>
                                  <a:pt x="1793" y="742"/>
                                </a:lnTo>
                                <a:lnTo>
                                  <a:pt x="1861" y="758"/>
                                </a:lnTo>
                                <a:lnTo>
                                  <a:pt x="1929" y="773"/>
                                </a:lnTo>
                                <a:lnTo>
                                  <a:pt x="1998" y="788"/>
                                </a:lnTo>
                                <a:lnTo>
                                  <a:pt x="2066" y="803"/>
                                </a:lnTo>
                                <a:lnTo>
                                  <a:pt x="2135" y="817"/>
                                </a:lnTo>
                                <a:lnTo>
                                  <a:pt x="2204" y="831"/>
                                </a:lnTo>
                                <a:lnTo>
                                  <a:pt x="2274" y="845"/>
                                </a:lnTo>
                                <a:lnTo>
                                  <a:pt x="2343" y="859"/>
                                </a:lnTo>
                                <a:lnTo>
                                  <a:pt x="2413" y="873"/>
                                </a:lnTo>
                                <a:lnTo>
                                  <a:pt x="2483" y="886"/>
                                </a:lnTo>
                                <a:lnTo>
                                  <a:pt x="2553" y="899"/>
                                </a:lnTo>
                                <a:lnTo>
                                  <a:pt x="2623" y="912"/>
                                </a:lnTo>
                                <a:lnTo>
                                  <a:pt x="2694" y="925"/>
                                </a:lnTo>
                                <a:lnTo>
                                  <a:pt x="2765" y="937"/>
                                </a:lnTo>
                                <a:lnTo>
                                  <a:pt x="2836" y="950"/>
                                </a:lnTo>
                                <a:lnTo>
                                  <a:pt x="2907" y="962"/>
                                </a:lnTo>
                                <a:lnTo>
                                  <a:pt x="2978" y="973"/>
                                </a:lnTo>
                                <a:lnTo>
                                  <a:pt x="3050" y="985"/>
                                </a:lnTo>
                                <a:lnTo>
                                  <a:pt x="3121" y="996"/>
                                </a:lnTo>
                                <a:lnTo>
                                  <a:pt x="3193" y="1007"/>
                                </a:lnTo>
                                <a:lnTo>
                                  <a:pt x="3265" y="1017"/>
                                </a:lnTo>
                                <a:lnTo>
                                  <a:pt x="3338" y="1028"/>
                                </a:lnTo>
                                <a:lnTo>
                                  <a:pt x="3410" y="1038"/>
                                </a:lnTo>
                                <a:lnTo>
                                  <a:pt x="3483" y="1048"/>
                                </a:lnTo>
                                <a:lnTo>
                                  <a:pt x="3556" y="1057"/>
                                </a:lnTo>
                                <a:lnTo>
                                  <a:pt x="3629" y="1066"/>
                                </a:lnTo>
                                <a:lnTo>
                                  <a:pt x="3702" y="1075"/>
                                </a:lnTo>
                                <a:lnTo>
                                  <a:pt x="3776" y="1084"/>
                                </a:lnTo>
                                <a:lnTo>
                                  <a:pt x="3849" y="1092"/>
                                </a:lnTo>
                                <a:lnTo>
                                  <a:pt x="3923" y="1101"/>
                                </a:lnTo>
                                <a:lnTo>
                                  <a:pt x="3997" y="1108"/>
                                </a:lnTo>
                                <a:lnTo>
                                  <a:pt x="4071" y="1116"/>
                                </a:lnTo>
                                <a:lnTo>
                                  <a:pt x="4146" y="1123"/>
                                </a:lnTo>
                                <a:lnTo>
                                  <a:pt x="4220" y="1130"/>
                                </a:lnTo>
                                <a:lnTo>
                                  <a:pt x="4295" y="1137"/>
                                </a:lnTo>
                                <a:lnTo>
                                  <a:pt x="4370" y="1143"/>
                                </a:lnTo>
                                <a:lnTo>
                                  <a:pt x="4445" y="1149"/>
                                </a:lnTo>
                                <a:lnTo>
                                  <a:pt x="4520" y="1155"/>
                                </a:lnTo>
                                <a:lnTo>
                                  <a:pt x="4596" y="1160"/>
                                </a:lnTo>
                                <a:lnTo>
                                  <a:pt x="4671" y="1165"/>
                                </a:lnTo>
                                <a:lnTo>
                                  <a:pt x="4747" y="1170"/>
                                </a:lnTo>
                                <a:lnTo>
                                  <a:pt x="4823" y="1174"/>
                                </a:lnTo>
                                <a:lnTo>
                                  <a:pt x="4899" y="1179"/>
                                </a:lnTo>
                                <a:lnTo>
                                  <a:pt x="4975" y="1182"/>
                                </a:lnTo>
                                <a:lnTo>
                                  <a:pt x="5052" y="1186"/>
                                </a:lnTo>
                                <a:lnTo>
                                  <a:pt x="5129" y="1189"/>
                                </a:lnTo>
                                <a:lnTo>
                                  <a:pt x="5205" y="1192"/>
                                </a:lnTo>
                                <a:lnTo>
                                  <a:pt x="5282" y="1194"/>
                                </a:lnTo>
                                <a:lnTo>
                                  <a:pt x="5359" y="1196"/>
                                </a:lnTo>
                                <a:lnTo>
                                  <a:pt x="5437" y="1198"/>
                                </a:lnTo>
                                <a:lnTo>
                                  <a:pt x="5514" y="1199"/>
                                </a:lnTo>
                                <a:lnTo>
                                  <a:pt x="5592" y="1200"/>
                                </a:lnTo>
                                <a:lnTo>
                                  <a:pt x="5669" y="1201"/>
                                </a:lnTo>
                                <a:lnTo>
                                  <a:pt x="5747" y="1201"/>
                                </a:lnTo>
                                <a:lnTo>
                                  <a:pt x="5825" y="1201"/>
                                </a:lnTo>
                                <a:lnTo>
                                  <a:pt x="5904" y="1200"/>
                                </a:lnTo>
                                <a:lnTo>
                                  <a:pt x="5982" y="1200"/>
                                </a:lnTo>
                                <a:lnTo>
                                  <a:pt x="6061" y="1198"/>
                                </a:lnTo>
                                <a:lnTo>
                                  <a:pt x="6139" y="1197"/>
                                </a:lnTo>
                                <a:lnTo>
                                  <a:pt x="6218" y="1195"/>
                                </a:lnTo>
                                <a:lnTo>
                                  <a:pt x="6297" y="1192"/>
                                </a:lnTo>
                                <a:lnTo>
                                  <a:pt x="6376" y="1190"/>
                                </a:lnTo>
                                <a:lnTo>
                                  <a:pt x="6455" y="1187"/>
                                </a:lnTo>
                                <a:lnTo>
                                  <a:pt x="6535" y="1183"/>
                                </a:lnTo>
                                <a:lnTo>
                                  <a:pt x="6614" y="1179"/>
                                </a:lnTo>
                                <a:lnTo>
                                  <a:pt x="6694" y="1175"/>
                                </a:lnTo>
                                <a:lnTo>
                                  <a:pt x="6774" y="1170"/>
                                </a:lnTo>
                                <a:lnTo>
                                  <a:pt x="6854" y="1165"/>
                                </a:lnTo>
                                <a:lnTo>
                                  <a:pt x="6934" y="1160"/>
                                </a:lnTo>
                                <a:lnTo>
                                  <a:pt x="7014" y="1154"/>
                                </a:lnTo>
                                <a:lnTo>
                                  <a:pt x="7095" y="1148"/>
                                </a:lnTo>
                                <a:lnTo>
                                  <a:pt x="7175" y="1141"/>
                                </a:lnTo>
                                <a:lnTo>
                                  <a:pt x="7256" y="1134"/>
                                </a:lnTo>
                                <a:lnTo>
                                  <a:pt x="7337" y="1126"/>
                                </a:lnTo>
                                <a:lnTo>
                                  <a:pt x="7418" y="1118"/>
                                </a:lnTo>
                                <a:lnTo>
                                  <a:pt x="7499" y="1110"/>
                                </a:lnTo>
                                <a:lnTo>
                                  <a:pt x="7580" y="1101"/>
                                </a:lnTo>
                                <a:lnTo>
                                  <a:pt x="7662" y="1092"/>
                                </a:lnTo>
                                <a:lnTo>
                                  <a:pt x="7743" y="1082"/>
                                </a:lnTo>
                                <a:lnTo>
                                  <a:pt x="7825" y="1072"/>
                                </a:lnTo>
                                <a:lnTo>
                                  <a:pt x="7906" y="1061"/>
                                </a:lnTo>
                                <a:lnTo>
                                  <a:pt x="7988" y="1050"/>
                                </a:lnTo>
                                <a:lnTo>
                                  <a:pt x="8070" y="1039"/>
                                </a:lnTo>
                                <a:lnTo>
                                  <a:pt x="8153" y="1027"/>
                                </a:lnTo>
                                <a:lnTo>
                                  <a:pt x="8235" y="1014"/>
                                </a:lnTo>
                                <a:lnTo>
                                  <a:pt x="8317" y="1002"/>
                                </a:lnTo>
                                <a:lnTo>
                                  <a:pt x="8400" y="988"/>
                                </a:lnTo>
                                <a:lnTo>
                                  <a:pt x="8482" y="975"/>
                                </a:lnTo>
                                <a:lnTo>
                                  <a:pt x="8565" y="960"/>
                                </a:lnTo>
                                <a:lnTo>
                                  <a:pt x="8648" y="946"/>
                                </a:lnTo>
                                <a:lnTo>
                                  <a:pt x="8731" y="931"/>
                                </a:lnTo>
                                <a:lnTo>
                                  <a:pt x="8814" y="915"/>
                                </a:lnTo>
                                <a:lnTo>
                                  <a:pt x="8897" y="899"/>
                                </a:lnTo>
                                <a:lnTo>
                                  <a:pt x="8980" y="882"/>
                                </a:lnTo>
                                <a:lnTo>
                                  <a:pt x="9064" y="865"/>
                                </a:lnTo>
                                <a:lnTo>
                                  <a:pt x="9147" y="848"/>
                                </a:lnTo>
                                <a:lnTo>
                                  <a:pt x="9231" y="830"/>
                                </a:lnTo>
                                <a:lnTo>
                                  <a:pt x="9315" y="811"/>
                                </a:lnTo>
                                <a:lnTo>
                                  <a:pt x="9399" y="792"/>
                                </a:lnTo>
                                <a:lnTo>
                                  <a:pt x="9483" y="773"/>
                                </a:lnTo>
                                <a:lnTo>
                                  <a:pt x="9567" y="753"/>
                                </a:lnTo>
                                <a:lnTo>
                                  <a:pt x="9651" y="732"/>
                                </a:lnTo>
                                <a:lnTo>
                                  <a:pt x="9735" y="711"/>
                                </a:lnTo>
                                <a:lnTo>
                                  <a:pt x="9820" y="689"/>
                                </a:lnTo>
                                <a:lnTo>
                                  <a:pt x="9904" y="667"/>
                                </a:lnTo>
                                <a:lnTo>
                                  <a:pt x="9989" y="645"/>
                                </a:lnTo>
                                <a:lnTo>
                                  <a:pt x="10073" y="622"/>
                                </a:lnTo>
                                <a:lnTo>
                                  <a:pt x="10158" y="598"/>
                                </a:lnTo>
                                <a:lnTo>
                                  <a:pt x="10243" y="574"/>
                                </a:lnTo>
                                <a:lnTo>
                                  <a:pt x="10328" y="550"/>
                                </a:lnTo>
                                <a:lnTo>
                                  <a:pt x="10413" y="524"/>
                                </a:lnTo>
                                <a:lnTo>
                                  <a:pt x="10498" y="499"/>
                                </a:lnTo>
                                <a:lnTo>
                                  <a:pt x="10584" y="472"/>
                                </a:lnTo>
                                <a:lnTo>
                                  <a:pt x="10669" y="446"/>
                                </a:lnTo>
                                <a:lnTo>
                                  <a:pt x="10755" y="418"/>
                                </a:lnTo>
                                <a:lnTo>
                                  <a:pt x="10840" y="391"/>
                                </a:lnTo>
                                <a:lnTo>
                                  <a:pt x="10926" y="362"/>
                                </a:lnTo>
                                <a:lnTo>
                                  <a:pt x="11011" y="333"/>
                                </a:lnTo>
                                <a:lnTo>
                                  <a:pt x="11097" y="304"/>
                                </a:lnTo>
                                <a:lnTo>
                                  <a:pt x="11183" y="274"/>
                                </a:lnTo>
                                <a:lnTo>
                                  <a:pt x="11269" y="243"/>
                                </a:lnTo>
                                <a:lnTo>
                                  <a:pt x="11355" y="212"/>
                                </a:lnTo>
                                <a:lnTo>
                                  <a:pt x="11441" y="180"/>
                                </a:lnTo>
                                <a:lnTo>
                                  <a:pt x="11528" y="148"/>
                                </a:lnTo>
                                <a:lnTo>
                                  <a:pt x="11614" y="115"/>
                                </a:lnTo>
                                <a:lnTo>
                                  <a:pt x="11700" y="81"/>
                                </a:lnTo>
                                <a:lnTo>
                                  <a:pt x="11787" y="47"/>
                                </a:lnTo>
                                <a:lnTo>
                                  <a:pt x="11873" y="1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2011F" id="Group 38" o:spid="_x0000_s1026" style="position:absolute;margin-left:-1.5pt;margin-top:17.7pt;width:598.3pt;height:104.3pt;z-index:-251655680;mso-position-horizontal-relative:page" coordorigin="-30,354" coordsize="11966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">
                <v:shape id="Freeform 59" o:spid="_x0000_s1027" style="position:absolute;left:221;top:713;width:801;height:926;visibility:visible;mso-wrap-style:square;v-text-anchor:top" coordsize="80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" path="m,l157,926,801,230,,xe" fillcolor="#00aeef" stroked="f">
                  <v:path arrowok="t" o:connecttype="custom" o:connectlocs="0,714;157,1640;801,944;0,714" o:connectangles="0,0,0,0"/>
                </v:shape>
                <v:shape id="Freeform 58" o:spid="_x0000_s1028" style="position:absolute;left:4279;top:1514;width:835;height:871;visibility:visible;mso-wrap-style:square;v-text-anchor:top" coordsize="83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" path="m,l372,871,834,57,,xe" fillcolor="#ec008c" stroked="f">
                  <v:path arrowok="t" o:connecttype="custom" o:connectlocs="0,1514;372,2385;834,1571;0,1514" o:connectangles="0,0,0,0"/>
                </v:shape>
                <v:shape id="Freeform 57" o:spid="_x0000_s1029" style="position:absolute;left:3454;top:1431;width:834;height:884;visibility:visible;mso-wrap-style:square;v-text-anchor:top" coordsize="83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" path="m,l337,883,833,84,,xe" fillcolor="#f7a800" stroked="f">
                  <v:path arrowok="t" o:connecttype="custom" o:connectlocs="0,1432;337,2315;833,1516;0,1432" o:connectangles="0,0,0,0"/>
                </v:shape>
                <v:shape id="Freeform 56" o:spid="_x0000_s1030" style="position:absolute;left:3454;top:1431;width:834;height:884;visibility:visible;mso-wrap-style:square;v-text-anchor:top" coordsize="83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" path="m337,883l,,833,84,337,883xe" filled="f" strokecolor="white" strokeweight="2pt">
                  <v:path arrowok="t" o:connecttype="custom" o:connectlocs="337,2315;0,1432;833,1516;337,2315" o:connectangles="0,0,0,0"/>
                </v:shape>
                <v:shape id="Freeform 55" o:spid="_x0000_s1031" style="position:absolute;left:2625;top:1299;width:825;height:900;visibility:visible;mso-wrap-style:square;v-text-anchor:top" coordsize="82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" path="m,l281,899,825,131,,xe" fillcolor="#25408f" stroked="f">
                  <v:path arrowok="t" o:connecttype="custom" o:connectlocs="0,1300;281,2199;825,1431;0,1300" o:connectangles="0,0,0,0"/>
                </v:shape>
                <v:shape id="Freeform 54" o:spid="_x0000_s1032" style="position:absolute;left:1798;top:1129;width:822;height:910;visibility:visible;mso-wrap-style:square;v-text-anchor:top" coordsize="82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" path="m,l251,909,822,156,,xe" fillcolor="#41ad49" stroked="f">
                  <v:path arrowok="t" o:connecttype="custom" o:connectlocs="0,1129;251,2038;822,1285;0,1129" o:connectangles="0,0,0,0"/>
                </v:shape>
                <v:shape id="Freeform 53" o:spid="_x0000_s1033" style="position:absolute;left:1798;top:1129;width:822;height:910;visibility:visible;mso-wrap-style:square;v-text-anchor:top" coordsize="82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" path="m251,909l,,822,156,251,909xe" filled="f" strokecolor="white" strokeweight="2pt">
                  <v:path arrowok="t" o:connecttype="custom" o:connectlocs="251,2038;0,1129;822,1285;251,2038" o:connectangles="0,0,0,0"/>
                </v:shape>
                <v:shape id="Freeform 52" o:spid="_x0000_s1034" style="position:absolute;left:995;top:916;width:806;height:923;visibility:visible;mso-wrap-style:square;v-text-anchor:top" coordsize="80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" path="m,l178,922,806,213,,xe" fillcolor="#d2232a" stroked="f">
                  <v:path arrowok="t" o:connecttype="custom" o:connectlocs="0,917;178,1839;806,1130;0,917" o:connectangles="0,0,0,0"/>
                </v:shape>
                <v:shape id="Freeform 51" o:spid="_x0000_s1035" style="position:absolute;left:5118;top:1569;width:839;height:851;visibility:visible;mso-wrap-style:square;v-text-anchor:top" coordsize="83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" path="m,l424,851,838,12,,xe" fillcolor="#00aeef" stroked="f">
                  <v:path arrowok="t" o:connecttype="custom" o:connectlocs="0,1569;424,2420;838,1581;0,1569" o:connectangles="0,0,0,0"/>
                </v:shape>
                <v:shape id="Freeform 50" o:spid="_x0000_s1036" style="position:absolute;left:5118;top:1569;width:839;height:851;visibility:visible;mso-wrap-style:square;v-text-anchor:top" coordsize="83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" path="m424,851l,,838,12,424,851xe" filled="f" strokecolor="white" strokeweight="2pt">
                  <v:path arrowok="t" o:connecttype="custom" o:connectlocs="424,2420;0,1569;838,1581;424,2420" o:connectangles="0,0,0,0"/>
                </v:shape>
                <v:shape id="Freeform 49" o:spid="_x0000_s1037" style="position:absolute;left:5956;top:1546;width:836;height:857;visibility:visible;mso-wrap-style:square;v-text-anchor:top" coordsize="83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" path="m836,l,29,470,856,836,xe" fillcolor="#d2232a" stroked="f">
                  <v:path arrowok="t" o:connecttype="custom" o:connectlocs="836,1547;0,1576;470,2403;836,1547" o:connectangles="0,0,0,0"/>
                </v:shape>
                <v:shape id="Freeform 48" o:spid="_x0000_s1038" style="position:absolute;left:6791;top:1474;width:835;height:878;visibility:visible;mso-wrap-style:square;v-text-anchor:top" coordsize="83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" path="m834,l,78,520,878,834,xe" fillcolor="#41ad49" stroked="f">
                  <v:path arrowok="t" o:connecttype="custom" o:connectlocs="834,1474;0,1552;520,2352;834,1474" o:connectangles="0,0,0,0"/>
                </v:shape>
                <v:shape id="Freeform 47" o:spid="_x0000_s1039" style="position:absolute;left:6791;top:1474;width:835;height:878;visibility:visible;mso-wrap-style:square;v-text-anchor:top" coordsize="83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" path="m520,878l,78,834,,520,878xe" filled="f" strokecolor="white" strokeweight="2pt">
                  <v:path arrowok="t" o:connecttype="custom" o:connectlocs="520,2352;0,1552;834,1474;520,2352" o:connectangles="0,0,0,0"/>
                </v:shape>
                <v:shape id="Freeform 46" o:spid="_x0000_s1040" style="position:absolute;left:7613;top:1353;width:826;height:893;visibility:visible;mso-wrap-style:square;v-text-anchor:top" coordsize="82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" path="m825,l,126,570,893,825,xe" fillcolor="#25408f" stroked="f">
                  <v:path arrowok="t" o:connecttype="custom" o:connectlocs="825,1353;0,1479;570,2246;825,1353" o:connectangles="0,0,0,0"/>
                </v:shape>
                <v:shape id="Freeform 45" o:spid="_x0000_s1041" style="position:absolute;left:10875;top:494;width:785;height:923;visibility:visible;mso-wrap-style:square;v-text-anchor:top" coordsize="785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" path="m784,l,276,718,923,784,xe" fillcolor="#d2232a" stroked="f">
                  <v:path arrowok="t" o:connecttype="custom" o:connectlocs="784,494;0,770;718,1417;784,494" o:connectangles="0,0,0,0"/>
                </v:shape>
                <v:shape id="Freeform 44" o:spid="_x0000_s1042" style="position:absolute;left:10069;top:761;width:800;height:921;visibility:visible;mso-wrap-style:square;v-text-anchor:top" coordsize="80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" path="m799,l,239,683,921,799,xe" fillcolor="#00aeef" stroked="f">
                  <v:path arrowok="t" o:connecttype="custom" o:connectlocs="799,761;0,1000;683,1682;799,761" o:connectangles="0,0,0,0"/>
                </v:shape>
                <v:shape id="Freeform 43" o:spid="_x0000_s1043" style="position:absolute;left:10069;top:761;width:800;height:921;visibility:visible;mso-wrap-style:square;v-text-anchor:top" coordsize="80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" path="m683,921l,239,799,,683,921xe" filled="f" strokecolor="white" strokeweight="2pt">
                  <v:path arrowok="t" o:connecttype="custom" o:connectlocs="683,1682;0,1000;799,761;683,1682" o:connectangles="0,0,0,0"/>
                </v:shape>
                <v:shape id="Freeform 42" o:spid="_x0000_s1044" style="position:absolute;left:9232;top:1001;width:810;height:912;visibility:visible;mso-wrap-style:square;v-text-anchor:top" coordsize="8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" path="m809,l,200,645,912,809,xe" fillcolor="#ec008c" stroked="f">
                  <v:path arrowok="t" o:connecttype="custom" o:connectlocs="809,1002;0,1202;645,1914;809,1002" o:connectangles="0,0,0,0"/>
                </v:shape>
                <v:shape id="Freeform 41" o:spid="_x0000_s1045" style="position:absolute;left:8431;top:1210;width:821;height:905;visibility:visible;mso-wrap-style:square;v-text-anchor:top" coordsize="82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" path="m820,l,161,608,905,820,xe" fillcolor="#f7a800" stroked="f">
                  <v:path arrowok="t" o:connecttype="custom" o:connectlocs="820,1210;0,1371;608,2115;820,1210" o:connectangles="0,0,0,0"/>
                </v:shape>
                <v:shape id="Freeform 40" o:spid="_x0000_s1046" style="position:absolute;left:8431;top:1210;width:821;height:905;visibility:visible;mso-wrap-style:square;v-text-anchor:top" coordsize="82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" path="m608,905l,161,820,,608,905xe" filled="f" strokecolor="white" strokeweight="2pt">
                  <v:path arrowok="t" o:connecttype="custom" o:connectlocs="608,2115;0,1371;820,1210;608,2115" o:connectangles="0,0,0,0"/>
                </v:shape>
                <v:shape id="Freeform 39" o:spid="_x0000_s1047" style="position:absolute;top:383;width:11906;height:1202;visibility:visible;mso-wrap-style:square;v-text-anchor:top" coordsize="11906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" path="m,247r103,33l165,300r62,19l290,339r63,19l416,377r63,19l542,415r64,19l670,453r64,18l799,489r64,18l928,525r66,18l1059,561r66,17l1190,595r66,18l1323,629r66,17l1456,663r67,16l1590,695r68,16l1725,727r68,15l1861,758r68,15l1998,788r68,15l2135,817r69,14l2274,845r69,14l2413,873r70,13l2553,899r70,13l2694,925r71,12l2836,950r71,12l2978,973r72,12l3121,996r72,11l3265,1017r73,11l3410,1038r73,10l3556,1057r73,9l3702,1075r74,9l3849,1092r74,9l3997,1108r74,8l4146,1123r74,7l4295,1137r75,6l4445,1149r75,6l4596,1160r75,5l4747,1170r76,4l4899,1179r76,3l5052,1186r77,3l5205,1192r77,2l5359,1196r78,2l5514,1199r78,1l5669,1201r78,l5825,1201r79,-1l5982,1200r79,-2l6139,1197r79,-2l6297,1192r79,-2l6455,1187r80,-4l6614,1179r80,-4l6774,1170r80,-5l6934,1160r80,-6l7095,1148r80,-7l7256,1134r81,-8l7418,1118r81,-8l7580,1101r82,-9l7743,1082r82,-10l7906,1061r82,-11l8070,1039r83,-12l8235,1014r82,-12l8400,988r82,-13l8565,960r83,-14l8731,931r83,-16l8897,899r83,-17l9064,865r83,-17l9231,830r84,-19l9399,792r84,-19l9567,753r84,-21l9735,711r85,-22l9904,667r85,-22l10073,622r85,-24l10243,574r85,-24l10413,524r85,-25l10584,472r85,-26l10755,418r85,-27l10926,362r85,-29l11097,304r86,-30l11269,243r86,-31l11441,180r87,-32l11614,115r86,-34l11787,47r86,-34l11906,e" filled="f" strokecolor="#00aeef" strokeweight="3pt">
                  <v:path arrowok="t" o:connecttype="custom" o:connectlocs="165,684;353,742;542,799;734,855;928,909;1125,962;1323,1013;1523,1063;1725,1111;1929,1157;2135,1201;2343,1243;2553,1283;2765,1321;2978,1357;3193,1391;3410,1422;3629,1450;3849,1476;4071,1500;4295,1521;4520,1539;4747,1554;4975,1566;5205,1576;5437,1582;5669,1585;5904,1584;6139,1581;6376,1574;6614,1563;6854,1549;7095,1532;7337,1510;7580,1485;7825,1456;8070,1423;8317,1386;8565,1344;8814,1299;9064,1249;9315,1195;9567,1137;9820,1073;10073,1006;10328,934;10584,856;10840,775;11097,688;11355,596;11614,499;11873,39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22944"/>
          <w:sz w:val="60"/>
        </w:rPr>
        <w:t>SIDCOT PARTY BOOKING FORM</w:t>
      </w: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tblCellSpacing w:w="46" w:type="dxa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1"/>
        <w:gridCol w:w="5082"/>
      </w:tblGrid>
      <w:tr w:rsidR="00707D08">
        <w:trPr>
          <w:trHeight w:val="234"/>
          <w:tblCellSpacing w:w="46" w:type="dxa"/>
        </w:trPr>
        <w:tc>
          <w:tcPr>
            <w:tcW w:w="11207" w:type="dxa"/>
            <w:gridSpan w:val="2"/>
            <w:tcBorders>
              <w:top w:val="nil"/>
              <w:left w:val="nil"/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307" w:lineRule="exact"/>
              <w:ind w:left="94"/>
              <w:rPr>
                <w:sz w:val="28"/>
              </w:rPr>
            </w:pPr>
            <w:r>
              <w:rPr>
                <w:color w:val="222944"/>
                <w:w w:val="105"/>
                <w:sz w:val="28"/>
              </w:rPr>
              <w:t>Contact Name:</w:t>
            </w:r>
          </w:p>
        </w:tc>
      </w:tr>
      <w:tr w:rsidR="00707D08">
        <w:trPr>
          <w:trHeight w:val="221"/>
          <w:tblCellSpacing w:w="46" w:type="dxa"/>
        </w:trPr>
        <w:tc>
          <w:tcPr>
            <w:tcW w:w="6263" w:type="dxa"/>
            <w:tcBorders>
              <w:lef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113"/>
              <w:rPr>
                <w:sz w:val="28"/>
              </w:rPr>
            </w:pPr>
            <w:r>
              <w:rPr>
                <w:color w:val="222944"/>
                <w:sz w:val="28"/>
              </w:rPr>
              <w:t>Email:</w:t>
            </w:r>
          </w:p>
        </w:tc>
        <w:tc>
          <w:tcPr>
            <w:tcW w:w="4944" w:type="dxa"/>
            <w:tcBorders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98"/>
              <w:rPr>
                <w:sz w:val="28"/>
              </w:rPr>
            </w:pPr>
            <w:r>
              <w:rPr>
                <w:color w:val="222944"/>
                <w:sz w:val="28"/>
              </w:rPr>
              <w:t>Tel:</w:t>
            </w:r>
          </w:p>
        </w:tc>
      </w:tr>
      <w:tr w:rsidR="00707D08">
        <w:trPr>
          <w:trHeight w:val="221"/>
          <w:tblCellSpacing w:w="46" w:type="dxa"/>
        </w:trPr>
        <w:tc>
          <w:tcPr>
            <w:tcW w:w="11207" w:type="dxa"/>
            <w:gridSpan w:val="2"/>
            <w:tcBorders>
              <w:left w:val="nil"/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113"/>
              <w:rPr>
                <w:sz w:val="28"/>
              </w:rPr>
            </w:pPr>
            <w:r>
              <w:rPr>
                <w:color w:val="222944"/>
                <w:w w:val="105"/>
                <w:sz w:val="28"/>
              </w:rPr>
              <w:t>Address:</w:t>
            </w:r>
          </w:p>
        </w:tc>
      </w:tr>
      <w:tr w:rsidR="00707D08">
        <w:trPr>
          <w:trHeight w:val="221"/>
          <w:tblCellSpacing w:w="46" w:type="dxa"/>
        </w:trPr>
        <w:tc>
          <w:tcPr>
            <w:tcW w:w="6263" w:type="dxa"/>
            <w:tcBorders>
              <w:left w:val="nil"/>
            </w:tcBorders>
            <w:shd w:val="clear" w:color="auto" w:fill="FFF799"/>
          </w:tcPr>
          <w:p w:rsidR="00707D08" w:rsidRDefault="00707D0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44" w:type="dxa"/>
            <w:tcBorders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98"/>
              <w:rPr>
                <w:sz w:val="28"/>
              </w:rPr>
            </w:pPr>
            <w:r>
              <w:rPr>
                <w:color w:val="222944"/>
                <w:w w:val="105"/>
                <w:sz w:val="28"/>
              </w:rPr>
              <w:t>Post Code:</w:t>
            </w:r>
          </w:p>
        </w:tc>
      </w:tr>
      <w:tr w:rsidR="00707D08">
        <w:trPr>
          <w:trHeight w:val="221"/>
          <w:tblCellSpacing w:w="46" w:type="dxa"/>
        </w:trPr>
        <w:tc>
          <w:tcPr>
            <w:tcW w:w="6263" w:type="dxa"/>
            <w:tcBorders>
              <w:lef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94"/>
              <w:rPr>
                <w:sz w:val="28"/>
              </w:rPr>
            </w:pPr>
            <w:r>
              <w:rPr>
                <w:color w:val="222944"/>
                <w:sz w:val="28"/>
              </w:rPr>
              <w:t>Date of Party:</w:t>
            </w:r>
          </w:p>
        </w:tc>
        <w:tc>
          <w:tcPr>
            <w:tcW w:w="4944" w:type="dxa"/>
            <w:tcBorders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98"/>
              <w:rPr>
                <w:sz w:val="28"/>
              </w:rPr>
            </w:pPr>
            <w:r>
              <w:rPr>
                <w:color w:val="222944"/>
                <w:sz w:val="28"/>
              </w:rPr>
              <w:t>Time:</w:t>
            </w:r>
          </w:p>
        </w:tc>
      </w:tr>
      <w:tr w:rsidR="00707D08">
        <w:trPr>
          <w:trHeight w:val="221"/>
          <w:tblCellSpacing w:w="46" w:type="dxa"/>
        </w:trPr>
        <w:tc>
          <w:tcPr>
            <w:tcW w:w="6263" w:type="dxa"/>
            <w:tcBorders>
              <w:lef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113"/>
              <w:rPr>
                <w:sz w:val="28"/>
              </w:rPr>
            </w:pPr>
            <w:r>
              <w:rPr>
                <w:color w:val="222944"/>
                <w:w w:val="105"/>
                <w:sz w:val="28"/>
              </w:rPr>
              <w:t>No of Participants:</w:t>
            </w:r>
          </w:p>
        </w:tc>
        <w:tc>
          <w:tcPr>
            <w:tcW w:w="4944" w:type="dxa"/>
            <w:tcBorders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295" w:lineRule="exact"/>
              <w:ind w:left="98"/>
              <w:rPr>
                <w:sz w:val="28"/>
              </w:rPr>
            </w:pPr>
            <w:r>
              <w:rPr>
                <w:color w:val="222944"/>
                <w:w w:val="105"/>
                <w:sz w:val="28"/>
              </w:rPr>
              <w:t>Age Range:</w:t>
            </w:r>
          </w:p>
        </w:tc>
      </w:tr>
      <w:tr w:rsidR="00707D08">
        <w:trPr>
          <w:trHeight w:val="234"/>
          <w:tblCellSpacing w:w="46" w:type="dxa"/>
        </w:trPr>
        <w:tc>
          <w:tcPr>
            <w:tcW w:w="11207" w:type="dxa"/>
            <w:gridSpan w:val="2"/>
            <w:tcBorders>
              <w:left w:val="nil"/>
              <w:bottom w:val="nil"/>
              <w:right w:val="nil"/>
            </w:tcBorders>
            <w:shd w:val="clear" w:color="auto" w:fill="FFF799"/>
          </w:tcPr>
          <w:p w:rsidR="00707D08" w:rsidRDefault="00E0147F">
            <w:pPr>
              <w:pStyle w:val="TableParagraph"/>
              <w:spacing w:line="307" w:lineRule="exact"/>
              <w:ind w:left="113"/>
              <w:rPr>
                <w:sz w:val="28"/>
              </w:rPr>
            </w:pPr>
            <w:r>
              <w:rPr>
                <w:color w:val="222944"/>
                <w:sz w:val="28"/>
              </w:rPr>
              <w:t>Name of Birthday Person:</w:t>
            </w:r>
          </w:p>
        </w:tc>
      </w:tr>
    </w:tbl>
    <w:p w:rsidR="00707D08" w:rsidRDefault="00707D08">
      <w:pPr>
        <w:pStyle w:val="BodyText"/>
        <w:spacing w:before="6"/>
        <w:rPr>
          <w:rFonts w:ascii="Times New Roman"/>
          <w:sz w:val="25"/>
        </w:rPr>
      </w:pPr>
    </w:p>
    <w:p w:rsidR="00707D08" w:rsidRDefault="00E0147F">
      <w:pPr>
        <w:spacing w:before="106"/>
        <w:ind w:left="602"/>
        <w:rPr>
          <w:rFonts w:ascii="Arial"/>
          <w:sz w:val="36"/>
        </w:rPr>
      </w:pPr>
      <w:r>
        <w:rPr>
          <w:rFonts w:ascii="Arial"/>
          <w:color w:val="222944"/>
          <w:sz w:val="36"/>
        </w:rPr>
        <w:t>Each party includes 1 hour for the activity and 1 hour in the</w:t>
      </w:r>
      <w:r>
        <w:rPr>
          <w:rFonts w:ascii="Arial"/>
          <w:color w:val="222944"/>
          <w:spacing w:val="58"/>
          <w:sz w:val="36"/>
        </w:rPr>
        <w:t xml:space="preserve"> </w:t>
      </w:r>
      <w:r>
        <w:rPr>
          <w:rFonts w:ascii="Arial"/>
          <w:color w:val="222944"/>
          <w:sz w:val="36"/>
        </w:rPr>
        <w:t>Foyer</w:t>
      </w:r>
    </w:p>
    <w:p w:rsidR="00707D08" w:rsidRDefault="00707D08">
      <w:pPr>
        <w:pStyle w:val="BodyText"/>
        <w:rPr>
          <w:rFonts w:ascii="Arial"/>
          <w:sz w:val="20"/>
        </w:rPr>
      </w:pPr>
    </w:p>
    <w:p w:rsidR="00707D08" w:rsidRDefault="00707D08">
      <w:pPr>
        <w:pStyle w:val="BodyText"/>
        <w:spacing w:before="1"/>
        <w:rPr>
          <w:rFonts w:ascii="Arial"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1"/>
        <w:gridCol w:w="1941"/>
        <w:gridCol w:w="1151"/>
      </w:tblGrid>
      <w:tr w:rsidR="00707D08">
        <w:trPr>
          <w:trHeight w:val="380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/>
              <w:ind w:left="3519" w:right="34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0"/>
                <w:sz w:val="24"/>
              </w:rPr>
              <w:t>party item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12"/>
              <w:ind w:left="290" w:right="2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55"/>
                <w:sz w:val="24"/>
              </w:rPr>
              <w:t>cost</w:t>
            </w:r>
          </w:p>
        </w:tc>
        <w:tc>
          <w:tcPr>
            <w:tcW w:w="1151" w:type="dxa"/>
          </w:tcPr>
          <w:p w:rsidR="00707D08" w:rsidRDefault="00E0147F">
            <w:pPr>
              <w:pStyle w:val="TableParagraph"/>
              <w:spacing w:before="70"/>
              <w:ind w:left="23"/>
              <w:jc w:val="center"/>
              <w:rPr>
                <w:rFonts w:ascii="Marlett" w:hAnsi="Marlett"/>
                <w:sz w:val="24"/>
              </w:rPr>
            </w:pPr>
            <w:r>
              <w:rPr>
                <w:rFonts w:ascii="Marlett" w:hAnsi="Marlett"/>
                <w:color w:val="222944"/>
                <w:sz w:val="24"/>
              </w:rPr>
              <w:t></w:t>
            </w:r>
          </w:p>
        </w:tc>
      </w:tr>
      <w:tr w:rsidR="00707D08">
        <w:trPr>
          <w:trHeight w:val="94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0"/>
                <w:sz w:val="24"/>
              </w:rPr>
              <w:t>inflatable fun</w:t>
            </w:r>
          </w:p>
          <w:p w:rsidR="00707D08" w:rsidRDefault="00E0147F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color w:val="222944"/>
                <w:sz w:val="24"/>
              </w:rPr>
              <w:t>Exclusive use of the pool with the Inflatable. Max 30 swimmers^</w:t>
            </w:r>
          </w:p>
          <w:p w:rsidR="00707D08" w:rsidRDefault="00E0147F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22944"/>
                <w:sz w:val="24"/>
              </w:rPr>
              <w:t>Weak and non-swimmers must be accompanied in the water by an adult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58"/>
              <w:ind w:left="290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£130.00</w:t>
            </w:r>
          </w:p>
          <w:p w:rsidR="00707D08" w:rsidRDefault="00E0147F">
            <w:pPr>
              <w:pStyle w:val="TableParagraph"/>
              <w:spacing w:before="13" w:line="274" w:lineRule="exact"/>
              <w:ind w:left="290" w:right="26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22944"/>
                <w:sz w:val="24"/>
              </w:rPr>
              <w:t>(Sidcot pupil</w:t>
            </w:r>
          </w:p>
          <w:p w:rsidR="00707D08" w:rsidRDefault="00E0147F">
            <w:pPr>
              <w:pStyle w:val="TableParagraph"/>
              <w:spacing w:line="288" w:lineRule="exact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£110.50)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94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5"/>
                <w:sz w:val="24"/>
              </w:rPr>
              <w:t>fabulous floats</w:t>
            </w:r>
          </w:p>
          <w:p w:rsidR="00707D08" w:rsidRDefault="00E0147F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color w:val="222944"/>
                <w:sz w:val="24"/>
              </w:rPr>
              <w:t>Exclusive use of the pool with the large floats. Max 30 swimmers^</w:t>
            </w:r>
          </w:p>
          <w:p w:rsidR="00707D08" w:rsidRDefault="00E0147F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22944"/>
                <w:sz w:val="24"/>
              </w:rPr>
              <w:t>Weak and non-swimmers must be accompanied in the water by an adult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58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£90.00</w:t>
            </w:r>
          </w:p>
          <w:p w:rsidR="00707D08" w:rsidRDefault="00E0147F">
            <w:pPr>
              <w:pStyle w:val="TableParagraph"/>
              <w:spacing w:before="14" w:line="274" w:lineRule="exact"/>
              <w:ind w:left="289" w:right="26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22944"/>
                <w:sz w:val="24"/>
              </w:rPr>
              <w:t>(Sidcot pupil</w:t>
            </w:r>
          </w:p>
          <w:p w:rsidR="00707D08" w:rsidRDefault="00E0147F">
            <w:pPr>
              <w:pStyle w:val="TableParagraph"/>
              <w:spacing w:line="288" w:lineRule="exact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£76.50)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94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5"/>
                <w:sz w:val="24"/>
              </w:rPr>
              <w:t>hall hire</w:t>
            </w:r>
          </w:p>
          <w:p w:rsidR="00707D08" w:rsidRDefault="00E0147F">
            <w:pPr>
              <w:pStyle w:val="TableParagraph"/>
              <w:spacing w:line="237" w:lineRule="auto"/>
              <w:ind w:right="299"/>
              <w:rPr>
                <w:sz w:val="24"/>
              </w:rPr>
            </w:pPr>
            <w:r>
              <w:rPr>
                <w:color w:val="222944"/>
                <w:sz w:val="24"/>
              </w:rPr>
              <w:t>Exclusive hire of the hall for you to run your own party or hire in equipment such as bouncy castles, soft play etc.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58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£45.00</w:t>
            </w:r>
          </w:p>
          <w:p w:rsidR="00707D08" w:rsidRDefault="00E0147F">
            <w:pPr>
              <w:pStyle w:val="TableParagraph"/>
              <w:spacing w:before="14" w:line="274" w:lineRule="exact"/>
              <w:ind w:left="289" w:right="26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22944"/>
                <w:sz w:val="24"/>
              </w:rPr>
              <w:t>(Sidcot pupil</w:t>
            </w:r>
          </w:p>
          <w:p w:rsidR="00707D08" w:rsidRDefault="00E0147F">
            <w:pPr>
              <w:pStyle w:val="TableParagraph"/>
              <w:spacing w:line="288" w:lineRule="exact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£38.25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94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0"/>
                <w:sz w:val="24"/>
              </w:rPr>
              <w:t>hall hire with leader</w:t>
            </w:r>
          </w:p>
          <w:p w:rsidR="00707D08" w:rsidRDefault="00E0147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color w:val="222944"/>
                <w:sz w:val="24"/>
              </w:rPr>
              <w:t xml:space="preserve">Exclusive hire of the hall with a party leader to run activities. Choose from: Party games [ ] / Multi-Sports [ ] / Football [ ] / </w:t>
            </w:r>
            <w:r>
              <w:rPr>
                <w:color w:val="222944"/>
                <w:spacing w:val="-7"/>
                <w:sz w:val="24"/>
              </w:rPr>
              <w:t xml:space="preserve">Team </w:t>
            </w:r>
            <w:r>
              <w:rPr>
                <w:color w:val="222944"/>
                <w:sz w:val="24"/>
              </w:rPr>
              <w:t>games [</w:t>
            </w:r>
            <w:r>
              <w:rPr>
                <w:color w:val="222944"/>
                <w:spacing w:val="74"/>
                <w:sz w:val="24"/>
              </w:rPr>
              <w:t xml:space="preserve"> </w:t>
            </w:r>
            <w:r>
              <w:rPr>
                <w:color w:val="222944"/>
                <w:sz w:val="24"/>
              </w:rPr>
              <w:t>]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58"/>
              <w:ind w:left="289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£66.00</w:t>
            </w:r>
          </w:p>
          <w:p w:rsidR="00707D08" w:rsidRDefault="00E0147F">
            <w:pPr>
              <w:pStyle w:val="TableParagraph"/>
              <w:spacing w:before="14" w:line="274" w:lineRule="exact"/>
              <w:ind w:left="289" w:right="26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222944"/>
                <w:sz w:val="24"/>
              </w:rPr>
              <w:t>(Sidcot pupil</w:t>
            </w:r>
          </w:p>
          <w:p w:rsidR="00707D08" w:rsidRDefault="00E0147F">
            <w:pPr>
              <w:pStyle w:val="TableParagraph"/>
              <w:spacing w:line="288" w:lineRule="exact"/>
              <w:ind w:left="288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£56.10)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59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45"/>
                <w:sz w:val="24"/>
              </w:rPr>
              <w:t>additional lifeguard</w:t>
            </w:r>
          </w:p>
          <w:p w:rsidR="00707D08" w:rsidRDefault="00E0147F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color w:val="222944"/>
                <w:sz w:val="24"/>
              </w:rPr>
              <w:t>^ Allows an additional 10 swimmers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171"/>
              <w:ind w:left="288" w:right="269"/>
              <w:jc w:val="center"/>
              <w:rPr>
                <w:sz w:val="24"/>
              </w:rPr>
            </w:pPr>
            <w:r>
              <w:rPr>
                <w:color w:val="222944"/>
                <w:sz w:val="24"/>
              </w:rPr>
              <w:t>£12.50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594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2" w:line="27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135"/>
                <w:sz w:val="24"/>
              </w:rPr>
              <w:t>refreshments</w:t>
            </w:r>
          </w:p>
          <w:p w:rsidR="00707D08" w:rsidRDefault="00E0147F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color w:val="222944"/>
                <w:w w:val="105"/>
                <w:sz w:val="24"/>
              </w:rPr>
              <w:t>Squash, tea and coffee</w:t>
            </w:r>
          </w:p>
        </w:tc>
        <w:tc>
          <w:tcPr>
            <w:tcW w:w="1941" w:type="dxa"/>
          </w:tcPr>
          <w:p w:rsidR="00707D08" w:rsidRDefault="00E0147F">
            <w:pPr>
              <w:pStyle w:val="TableParagraph"/>
              <w:spacing w:before="171"/>
              <w:ind w:left="288" w:right="269"/>
              <w:jc w:val="center"/>
              <w:rPr>
                <w:sz w:val="24"/>
              </w:rPr>
            </w:pPr>
            <w:r>
              <w:rPr>
                <w:sz w:val="24"/>
              </w:rPr>
              <w:t>£5.00</w:t>
            </w:r>
          </w:p>
        </w:tc>
        <w:tc>
          <w:tcPr>
            <w:tcW w:w="1151" w:type="dxa"/>
          </w:tcPr>
          <w:p w:rsidR="00707D08" w:rsidRDefault="00707D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7D08">
        <w:trPr>
          <w:trHeight w:val="540"/>
        </w:trPr>
        <w:tc>
          <w:tcPr>
            <w:tcW w:w="8451" w:type="dxa"/>
          </w:tcPr>
          <w:p w:rsidR="00707D08" w:rsidRDefault="00E0147F">
            <w:pPr>
              <w:pStyle w:val="TableParagraph"/>
              <w:spacing w:before="171"/>
              <w:ind w:left="0"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22944"/>
                <w:w w:val="95"/>
                <w:sz w:val="24"/>
              </w:rPr>
              <w:t>PARTY TOTAL</w:t>
            </w:r>
          </w:p>
        </w:tc>
        <w:tc>
          <w:tcPr>
            <w:tcW w:w="3092" w:type="dxa"/>
            <w:gridSpan w:val="2"/>
          </w:tcPr>
          <w:p w:rsidR="00707D08" w:rsidRDefault="00E0147F">
            <w:pPr>
              <w:pStyle w:val="TableParagraph"/>
              <w:spacing w:before="15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222944"/>
                <w:w w:val="99"/>
                <w:sz w:val="24"/>
              </w:rPr>
              <w:t>£</w:t>
            </w:r>
          </w:p>
        </w:tc>
      </w:tr>
    </w:tbl>
    <w:p w:rsidR="00707D08" w:rsidRDefault="00E0147F">
      <w:pPr>
        <w:pStyle w:val="Heading2"/>
        <w:spacing w:before="334" w:line="670" w:lineRule="atLeast"/>
        <w:ind w:right="6661"/>
      </w:pPr>
      <w:r>
        <w:rPr>
          <w:noProof/>
          <w:lang w:val="en-GB" w:eastAsia="en-GB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6221026</wp:posOffset>
            </wp:positionH>
            <wp:positionV relativeFrom="paragraph">
              <wp:posOffset>435456</wp:posOffset>
            </wp:positionV>
            <wp:extent cx="362527" cy="6474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27" cy="647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944"/>
        </w:rPr>
        <w:t>For more information or to book: 01934 845255</w:t>
      </w:r>
    </w:p>
    <w:p w:rsidR="00707D08" w:rsidRDefault="00E0147F">
      <w:pPr>
        <w:spacing w:line="336" w:lineRule="exact"/>
        <w:ind w:left="306"/>
        <w:rPr>
          <w:sz w:val="2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116205</wp:posOffset>
                </wp:positionV>
                <wp:extent cx="270510" cy="366395"/>
                <wp:effectExtent l="3810" t="2540" r="1905" b="2540"/>
                <wp:wrapNone/>
                <wp:docPr id="4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366395"/>
                        </a:xfrm>
                        <a:custGeom>
                          <a:avLst/>
                          <a:gdLst>
                            <a:gd name="T0" fmla="+- 0 9130 9096"/>
                            <a:gd name="T1" fmla="*/ T0 w 426"/>
                            <a:gd name="T2" fmla="+- 0 564 183"/>
                            <a:gd name="T3" fmla="*/ 564 h 577"/>
                            <a:gd name="T4" fmla="+- 0 9096 9096"/>
                            <a:gd name="T5" fmla="*/ T4 w 426"/>
                            <a:gd name="T6" fmla="+- 0 564 183"/>
                            <a:gd name="T7" fmla="*/ 564 h 577"/>
                            <a:gd name="T8" fmla="+- 0 9107 9096"/>
                            <a:gd name="T9" fmla="*/ T8 w 426"/>
                            <a:gd name="T10" fmla="+- 0 639 183"/>
                            <a:gd name="T11" fmla="*/ 639 h 577"/>
                            <a:gd name="T12" fmla="+- 0 9140 9096"/>
                            <a:gd name="T13" fmla="*/ T12 w 426"/>
                            <a:gd name="T14" fmla="+- 0 694 183"/>
                            <a:gd name="T15" fmla="*/ 694 h 577"/>
                            <a:gd name="T16" fmla="+- 0 9190 9096"/>
                            <a:gd name="T17" fmla="*/ T16 w 426"/>
                            <a:gd name="T18" fmla="+- 0 731 183"/>
                            <a:gd name="T19" fmla="*/ 731 h 577"/>
                            <a:gd name="T20" fmla="+- 0 9254 9096"/>
                            <a:gd name="T21" fmla="*/ T20 w 426"/>
                            <a:gd name="T22" fmla="+- 0 752 183"/>
                            <a:gd name="T23" fmla="*/ 752 h 577"/>
                            <a:gd name="T24" fmla="+- 0 9328 9096"/>
                            <a:gd name="T25" fmla="*/ T24 w 426"/>
                            <a:gd name="T26" fmla="+- 0 759 183"/>
                            <a:gd name="T27" fmla="*/ 759 h 577"/>
                            <a:gd name="T28" fmla="+- 0 9393 9096"/>
                            <a:gd name="T29" fmla="*/ T28 w 426"/>
                            <a:gd name="T30" fmla="+- 0 751 183"/>
                            <a:gd name="T31" fmla="*/ 751 h 577"/>
                            <a:gd name="T32" fmla="+- 0 9443 9096"/>
                            <a:gd name="T33" fmla="*/ T32 w 426"/>
                            <a:gd name="T34" fmla="+- 0 730 183"/>
                            <a:gd name="T35" fmla="*/ 730 h 577"/>
                            <a:gd name="T36" fmla="+- 0 9328 9096"/>
                            <a:gd name="T37" fmla="*/ T36 w 426"/>
                            <a:gd name="T38" fmla="+- 0 730 183"/>
                            <a:gd name="T39" fmla="*/ 730 h 577"/>
                            <a:gd name="T40" fmla="+- 0 9250 9096"/>
                            <a:gd name="T41" fmla="*/ T40 w 426"/>
                            <a:gd name="T42" fmla="+- 0 721 183"/>
                            <a:gd name="T43" fmla="*/ 721 h 577"/>
                            <a:gd name="T44" fmla="+- 0 9186 9096"/>
                            <a:gd name="T45" fmla="*/ T44 w 426"/>
                            <a:gd name="T46" fmla="+- 0 692 183"/>
                            <a:gd name="T47" fmla="*/ 692 h 577"/>
                            <a:gd name="T48" fmla="+- 0 9143 9096"/>
                            <a:gd name="T49" fmla="*/ T48 w 426"/>
                            <a:gd name="T50" fmla="+- 0 641 183"/>
                            <a:gd name="T51" fmla="*/ 641 h 577"/>
                            <a:gd name="T52" fmla="+- 0 9130 9096"/>
                            <a:gd name="T53" fmla="*/ T52 w 426"/>
                            <a:gd name="T54" fmla="+- 0 564 183"/>
                            <a:gd name="T55" fmla="*/ 564 h 577"/>
                            <a:gd name="T56" fmla="+- 0 9297 9096"/>
                            <a:gd name="T57" fmla="*/ T56 w 426"/>
                            <a:gd name="T58" fmla="+- 0 183 183"/>
                            <a:gd name="T59" fmla="*/ 183 h 577"/>
                            <a:gd name="T60" fmla="+- 0 9231 9096"/>
                            <a:gd name="T61" fmla="*/ T60 w 426"/>
                            <a:gd name="T62" fmla="+- 0 191 183"/>
                            <a:gd name="T63" fmla="*/ 191 h 577"/>
                            <a:gd name="T64" fmla="+- 0 9172 9096"/>
                            <a:gd name="T65" fmla="*/ T64 w 426"/>
                            <a:gd name="T66" fmla="+- 0 216 183"/>
                            <a:gd name="T67" fmla="*/ 216 h 577"/>
                            <a:gd name="T68" fmla="+- 0 9129 9096"/>
                            <a:gd name="T69" fmla="*/ T68 w 426"/>
                            <a:gd name="T70" fmla="+- 0 262 183"/>
                            <a:gd name="T71" fmla="*/ 262 h 577"/>
                            <a:gd name="T72" fmla="+- 0 9112 9096"/>
                            <a:gd name="T73" fmla="*/ T72 w 426"/>
                            <a:gd name="T74" fmla="+- 0 329 183"/>
                            <a:gd name="T75" fmla="*/ 329 h 577"/>
                            <a:gd name="T76" fmla="+- 0 9128 9096"/>
                            <a:gd name="T77" fmla="*/ T76 w 426"/>
                            <a:gd name="T78" fmla="+- 0 393 183"/>
                            <a:gd name="T79" fmla="*/ 393 h 577"/>
                            <a:gd name="T80" fmla="+- 0 9171 9096"/>
                            <a:gd name="T81" fmla="*/ T80 w 426"/>
                            <a:gd name="T82" fmla="+- 0 434 183"/>
                            <a:gd name="T83" fmla="*/ 434 h 577"/>
                            <a:gd name="T84" fmla="+- 0 9231 9096"/>
                            <a:gd name="T85" fmla="*/ T84 w 426"/>
                            <a:gd name="T86" fmla="+- 0 459 183"/>
                            <a:gd name="T87" fmla="*/ 459 h 577"/>
                            <a:gd name="T88" fmla="+- 0 9299 9096"/>
                            <a:gd name="T89" fmla="*/ T88 w 426"/>
                            <a:gd name="T90" fmla="+- 0 475 183"/>
                            <a:gd name="T91" fmla="*/ 475 h 577"/>
                            <a:gd name="T92" fmla="+- 0 9368 9096"/>
                            <a:gd name="T93" fmla="*/ T92 w 426"/>
                            <a:gd name="T94" fmla="+- 0 491 183"/>
                            <a:gd name="T95" fmla="*/ 491 h 577"/>
                            <a:gd name="T96" fmla="+- 0 9429 9096"/>
                            <a:gd name="T97" fmla="*/ T96 w 426"/>
                            <a:gd name="T98" fmla="+- 0 512 183"/>
                            <a:gd name="T99" fmla="*/ 512 h 577"/>
                            <a:gd name="T100" fmla="+- 0 9471 9096"/>
                            <a:gd name="T101" fmla="*/ T100 w 426"/>
                            <a:gd name="T102" fmla="+- 0 547 183"/>
                            <a:gd name="T103" fmla="*/ 547 h 577"/>
                            <a:gd name="T104" fmla="+- 0 9487 9096"/>
                            <a:gd name="T105" fmla="*/ T104 w 426"/>
                            <a:gd name="T106" fmla="+- 0 604 183"/>
                            <a:gd name="T107" fmla="*/ 604 h 577"/>
                            <a:gd name="T108" fmla="+- 0 9472 9096"/>
                            <a:gd name="T109" fmla="*/ T108 w 426"/>
                            <a:gd name="T110" fmla="+- 0 664 183"/>
                            <a:gd name="T111" fmla="*/ 664 h 577"/>
                            <a:gd name="T112" fmla="+- 0 9432 9096"/>
                            <a:gd name="T113" fmla="*/ T112 w 426"/>
                            <a:gd name="T114" fmla="+- 0 703 183"/>
                            <a:gd name="T115" fmla="*/ 703 h 577"/>
                            <a:gd name="T116" fmla="+- 0 9381 9096"/>
                            <a:gd name="T117" fmla="*/ T116 w 426"/>
                            <a:gd name="T118" fmla="+- 0 723 183"/>
                            <a:gd name="T119" fmla="*/ 723 h 577"/>
                            <a:gd name="T120" fmla="+- 0 9328 9096"/>
                            <a:gd name="T121" fmla="*/ T120 w 426"/>
                            <a:gd name="T122" fmla="+- 0 730 183"/>
                            <a:gd name="T123" fmla="*/ 730 h 577"/>
                            <a:gd name="T124" fmla="+- 0 9443 9096"/>
                            <a:gd name="T125" fmla="*/ T124 w 426"/>
                            <a:gd name="T126" fmla="+- 0 730 183"/>
                            <a:gd name="T127" fmla="*/ 730 h 577"/>
                            <a:gd name="T128" fmla="+- 0 9456 9096"/>
                            <a:gd name="T129" fmla="*/ T128 w 426"/>
                            <a:gd name="T130" fmla="+- 0 724 183"/>
                            <a:gd name="T131" fmla="*/ 724 h 577"/>
                            <a:gd name="T132" fmla="+- 0 9503 9096"/>
                            <a:gd name="T133" fmla="*/ T132 w 426"/>
                            <a:gd name="T134" fmla="+- 0 676 183"/>
                            <a:gd name="T135" fmla="*/ 676 h 577"/>
                            <a:gd name="T136" fmla="+- 0 9521 9096"/>
                            <a:gd name="T137" fmla="*/ T136 w 426"/>
                            <a:gd name="T138" fmla="+- 0 604 183"/>
                            <a:gd name="T139" fmla="*/ 604 h 577"/>
                            <a:gd name="T140" fmla="+- 0 9505 9096"/>
                            <a:gd name="T141" fmla="*/ T140 w 426"/>
                            <a:gd name="T142" fmla="+- 0 537 183"/>
                            <a:gd name="T143" fmla="*/ 537 h 577"/>
                            <a:gd name="T144" fmla="+- 0 9462 9096"/>
                            <a:gd name="T145" fmla="*/ T144 w 426"/>
                            <a:gd name="T146" fmla="+- 0 494 183"/>
                            <a:gd name="T147" fmla="*/ 494 h 577"/>
                            <a:gd name="T148" fmla="+- 0 9402 9096"/>
                            <a:gd name="T149" fmla="*/ T148 w 426"/>
                            <a:gd name="T150" fmla="+- 0 468 183"/>
                            <a:gd name="T151" fmla="*/ 468 h 577"/>
                            <a:gd name="T152" fmla="+- 0 9333 9096"/>
                            <a:gd name="T153" fmla="*/ T152 w 426"/>
                            <a:gd name="T154" fmla="+- 0 452 183"/>
                            <a:gd name="T155" fmla="*/ 452 h 577"/>
                            <a:gd name="T156" fmla="+- 0 9265 9096"/>
                            <a:gd name="T157" fmla="*/ T156 w 426"/>
                            <a:gd name="T158" fmla="+- 0 437 183"/>
                            <a:gd name="T159" fmla="*/ 437 h 577"/>
                            <a:gd name="T160" fmla="+- 0 9205 9096"/>
                            <a:gd name="T161" fmla="*/ T160 w 426"/>
                            <a:gd name="T162" fmla="+- 0 416 183"/>
                            <a:gd name="T163" fmla="*/ 416 h 577"/>
                            <a:gd name="T164" fmla="+- 0 9162 9096"/>
                            <a:gd name="T165" fmla="*/ T164 w 426"/>
                            <a:gd name="T166" fmla="+- 0 383 183"/>
                            <a:gd name="T167" fmla="*/ 383 h 577"/>
                            <a:gd name="T168" fmla="+- 0 9146 9096"/>
                            <a:gd name="T169" fmla="*/ T168 w 426"/>
                            <a:gd name="T170" fmla="+- 0 329 183"/>
                            <a:gd name="T171" fmla="*/ 329 h 577"/>
                            <a:gd name="T172" fmla="+- 0 9161 9096"/>
                            <a:gd name="T173" fmla="*/ T172 w 426"/>
                            <a:gd name="T174" fmla="+- 0 272 183"/>
                            <a:gd name="T175" fmla="*/ 272 h 577"/>
                            <a:gd name="T176" fmla="+- 0 9198 9096"/>
                            <a:gd name="T177" fmla="*/ T176 w 426"/>
                            <a:gd name="T178" fmla="+- 0 236 183"/>
                            <a:gd name="T179" fmla="*/ 236 h 577"/>
                            <a:gd name="T180" fmla="+- 0 9247 9096"/>
                            <a:gd name="T181" fmla="*/ T180 w 426"/>
                            <a:gd name="T182" fmla="+- 0 217 183"/>
                            <a:gd name="T183" fmla="*/ 217 h 577"/>
                            <a:gd name="T184" fmla="+- 0 9297 9096"/>
                            <a:gd name="T185" fmla="*/ T184 w 426"/>
                            <a:gd name="T186" fmla="+- 0 212 183"/>
                            <a:gd name="T187" fmla="*/ 212 h 577"/>
                            <a:gd name="T188" fmla="+- 0 9420 9096"/>
                            <a:gd name="T189" fmla="*/ T188 w 426"/>
                            <a:gd name="T190" fmla="+- 0 212 183"/>
                            <a:gd name="T191" fmla="*/ 212 h 577"/>
                            <a:gd name="T192" fmla="+- 0 9378 9096"/>
                            <a:gd name="T193" fmla="*/ T192 w 426"/>
                            <a:gd name="T194" fmla="+- 0 192 183"/>
                            <a:gd name="T195" fmla="*/ 192 h 577"/>
                            <a:gd name="T196" fmla="+- 0 9297 9096"/>
                            <a:gd name="T197" fmla="*/ T196 w 426"/>
                            <a:gd name="T198" fmla="+- 0 183 183"/>
                            <a:gd name="T199" fmla="*/ 183 h 577"/>
                            <a:gd name="T200" fmla="+- 0 9420 9096"/>
                            <a:gd name="T201" fmla="*/ T200 w 426"/>
                            <a:gd name="T202" fmla="+- 0 212 183"/>
                            <a:gd name="T203" fmla="*/ 212 h 577"/>
                            <a:gd name="T204" fmla="+- 0 9297 9096"/>
                            <a:gd name="T205" fmla="*/ T204 w 426"/>
                            <a:gd name="T206" fmla="+- 0 212 183"/>
                            <a:gd name="T207" fmla="*/ 212 h 577"/>
                            <a:gd name="T208" fmla="+- 0 9367 9096"/>
                            <a:gd name="T209" fmla="*/ T208 w 426"/>
                            <a:gd name="T210" fmla="+- 0 221 183"/>
                            <a:gd name="T211" fmla="*/ 221 h 577"/>
                            <a:gd name="T212" fmla="+- 0 9422 9096"/>
                            <a:gd name="T213" fmla="*/ T212 w 426"/>
                            <a:gd name="T214" fmla="+- 0 247 183"/>
                            <a:gd name="T215" fmla="*/ 247 h 577"/>
                            <a:gd name="T216" fmla="+- 0 9459 9096"/>
                            <a:gd name="T217" fmla="*/ T216 w 426"/>
                            <a:gd name="T218" fmla="+- 0 291 183"/>
                            <a:gd name="T219" fmla="*/ 291 h 577"/>
                            <a:gd name="T220" fmla="+- 0 9473 9096"/>
                            <a:gd name="T221" fmla="*/ T220 w 426"/>
                            <a:gd name="T222" fmla="+- 0 353 183"/>
                            <a:gd name="T223" fmla="*/ 353 h 577"/>
                            <a:gd name="T224" fmla="+- 0 9507 9096"/>
                            <a:gd name="T225" fmla="*/ T224 w 426"/>
                            <a:gd name="T226" fmla="+- 0 353 183"/>
                            <a:gd name="T227" fmla="*/ 353 h 577"/>
                            <a:gd name="T228" fmla="+- 0 9488 9096"/>
                            <a:gd name="T229" fmla="*/ T228 w 426"/>
                            <a:gd name="T230" fmla="+- 0 275 183"/>
                            <a:gd name="T231" fmla="*/ 275 h 577"/>
                            <a:gd name="T232" fmla="+- 0 9443 9096"/>
                            <a:gd name="T233" fmla="*/ T232 w 426"/>
                            <a:gd name="T234" fmla="+- 0 222 183"/>
                            <a:gd name="T235" fmla="*/ 222 h 577"/>
                            <a:gd name="T236" fmla="+- 0 9420 9096"/>
                            <a:gd name="T237" fmla="*/ T236 w 426"/>
                            <a:gd name="T238" fmla="+- 0 212 183"/>
                            <a:gd name="T239" fmla="*/ 212 h 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26" h="577">
                              <a:moveTo>
                                <a:pt x="34" y="381"/>
                              </a:moveTo>
                              <a:lnTo>
                                <a:pt x="0" y="381"/>
                              </a:lnTo>
                              <a:lnTo>
                                <a:pt x="11" y="456"/>
                              </a:lnTo>
                              <a:lnTo>
                                <a:pt x="44" y="511"/>
                              </a:lnTo>
                              <a:lnTo>
                                <a:pt x="94" y="548"/>
                              </a:lnTo>
                              <a:lnTo>
                                <a:pt x="158" y="569"/>
                              </a:lnTo>
                              <a:lnTo>
                                <a:pt x="232" y="576"/>
                              </a:lnTo>
                              <a:lnTo>
                                <a:pt x="297" y="568"/>
                              </a:lnTo>
                              <a:lnTo>
                                <a:pt x="347" y="547"/>
                              </a:lnTo>
                              <a:lnTo>
                                <a:pt x="232" y="547"/>
                              </a:lnTo>
                              <a:lnTo>
                                <a:pt x="154" y="538"/>
                              </a:lnTo>
                              <a:lnTo>
                                <a:pt x="90" y="509"/>
                              </a:lnTo>
                              <a:lnTo>
                                <a:pt x="47" y="458"/>
                              </a:lnTo>
                              <a:lnTo>
                                <a:pt x="34" y="381"/>
                              </a:lnTo>
                              <a:close/>
                              <a:moveTo>
                                <a:pt x="201" y="0"/>
                              </a:moveTo>
                              <a:lnTo>
                                <a:pt x="135" y="8"/>
                              </a:lnTo>
                              <a:lnTo>
                                <a:pt x="76" y="33"/>
                              </a:lnTo>
                              <a:lnTo>
                                <a:pt x="33" y="79"/>
                              </a:lnTo>
                              <a:lnTo>
                                <a:pt x="16" y="146"/>
                              </a:lnTo>
                              <a:lnTo>
                                <a:pt x="32" y="210"/>
                              </a:lnTo>
                              <a:lnTo>
                                <a:pt x="75" y="251"/>
                              </a:lnTo>
                              <a:lnTo>
                                <a:pt x="135" y="276"/>
                              </a:lnTo>
                              <a:lnTo>
                                <a:pt x="203" y="292"/>
                              </a:lnTo>
                              <a:lnTo>
                                <a:pt x="272" y="308"/>
                              </a:lnTo>
                              <a:lnTo>
                                <a:pt x="333" y="329"/>
                              </a:lnTo>
                              <a:lnTo>
                                <a:pt x="375" y="364"/>
                              </a:lnTo>
                              <a:lnTo>
                                <a:pt x="391" y="421"/>
                              </a:lnTo>
                              <a:lnTo>
                                <a:pt x="376" y="481"/>
                              </a:lnTo>
                              <a:lnTo>
                                <a:pt x="336" y="520"/>
                              </a:lnTo>
                              <a:lnTo>
                                <a:pt x="285" y="540"/>
                              </a:lnTo>
                              <a:lnTo>
                                <a:pt x="232" y="547"/>
                              </a:lnTo>
                              <a:lnTo>
                                <a:pt x="347" y="547"/>
                              </a:lnTo>
                              <a:lnTo>
                                <a:pt x="360" y="541"/>
                              </a:lnTo>
                              <a:lnTo>
                                <a:pt x="407" y="493"/>
                              </a:lnTo>
                              <a:lnTo>
                                <a:pt x="425" y="421"/>
                              </a:lnTo>
                              <a:lnTo>
                                <a:pt x="409" y="354"/>
                              </a:lnTo>
                              <a:lnTo>
                                <a:pt x="366" y="311"/>
                              </a:lnTo>
                              <a:lnTo>
                                <a:pt x="306" y="285"/>
                              </a:lnTo>
                              <a:lnTo>
                                <a:pt x="237" y="269"/>
                              </a:lnTo>
                              <a:lnTo>
                                <a:pt x="169" y="254"/>
                              </a:lnTo>
                              <a:lnTo>
                                <a:pt x="109" y="233"/>
                              </a:lnTo>
                              <a:lnTo>
                                <a:pt x="66" y="200"/>
                              </a:lnTo>
                              <a:lnTo>
                                <a:pt x="50" y="146"/>
                              </a:lnTo>
                              <a:lnTo>
                                <a:pt x="65" y="89"/>
                              </a:lnTo>
                              <a:lnTo>
                                <a:pt x="102" y="53"/>
                              </a:lnTo>
                              <a:lnTo>
                                <a:pt x="151" y="34"/>
                              </a:lnTo>
                              <a:lnTo>
                                <a:pt x="201" y="29"/>
                              </a:lnTo>
                              <a:lnTo>
                                <a:pt x="324" y="29"/>
                              </a:lnTo>
                              <a:lnTo>
                                <a:pt x="282" y="9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324" y="29"/>
                              </a:moveTo>
                              <a:lnTo>
                                <a:pt x="201" y="29"/>
                              </a:lnTo>
                              <a:lnTo>
                                <a:pt x="271" y="38"/>
                              </a:lnTo>
                              <a:lnTo>
                                <a:pt x="326" y="64"/>
                              </a:lnTo>
                              <a:lnTo>
                                <a:pt x="363" y="108"/>
                              </a:lnTo>
                              <a:lnTo>
                                <a:pt x="377" y="170"/>
                              </a:lnTo>
                              <a:lnTo>
                                <a:pt x="411" y="170"/>
                              </a:lnTo>
                              <a:lnTo>
                                <a:pt x="392" y="92"/>
                              </a:lnTo>
                              <a:lnTo>
                                <a:pt x="347" y="39"/>
                              </a:lnTo>
                              <a:lnTo>
                                <a:pt x="32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9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C621" id="AutoShape 37" o:spid="_x0000_s1026" style="position:absolute;margin-left:454.8pt;margin-top:9.15pt;width:21.3pt;height:28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" path="m34,381l,381r11,75l44,511r50,37l158,569r74,7l297,568r50,-21l232,547r-78,-9l90,509,47,458,34,381xm201,l135,8,76,33,33,79,16,146r16,64l75,251r60,25l203,292r69,16l333,329r42,35l391,421r-15,60l336,520r-51,20l232,547r115,l360,541r47,-48l425,421,409,354,366,311,306,285,237,269,169,254,109,233,66,200,50,146,65,89,102,53,151,34r50,-5l324,29,282,9,201,xm324,29r-123,l271,38r55,26l363,108r14,62l411,170,392,92,347,39,324,29xe" fillcolor="#222944" stroked="f">
                <v:path arrowok="t" o:connecttype="custom" o:connectlocs="21590,358140;0,358140;6985,405765;27940,440690;59690,464185;100330,477520;147320,481965;188595,476885;220345,463550;147320,463550;97790,457835;57150,439420;29845,407035;21590,358140;127635,116205;85725,121285;48260,137160;20955,166370;10160,208915;20320,249555;47625,275590;85725,291465;128905,301625;172720,311785;211455,325120;238125,347345;248285,383540;238760,421640;213360,446405;180975,459105;147320,463550;220345,463550;228600,459740;258445,429260;269875,383540;259715,340995;232410,313690;194310,297180;150495,287020;107315,277495;69215,264160;41910,243205;31750,208915;41275,172720;64770,149860;95885,137795;127635,134620;205740,134620;179070,121920;127635,116205;205740,134620;127635,134620;172085,140335;207010,156845;230505,184785;239395,224155;260985,224155;248920,174625;220345,140970;205740,1346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6092190</wp:posOffset>
                </wp:positionH>
                <wp:positionV relativeFrom="paragraph">
                  <wp:posOffset>124460</wp:posOffset>
                </wp:positionV>
                <wp:extent cx="287655" cy="355600"/>
                <wp:effectExtent l="5715" t="1270" r="1905" b="5080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355600"/>
                          <a:chOff x="9594" y="196"/>
                          <a:chExt cx="453" cy="560"/>
                        </a:xfrm>
                      </wpg:grpSpPr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593" y="195"/>
                            <a:ext cx="30" cy="80"/>
                          </a:xfrm>
                          <a:prstGeom prst="rect">
                            <a:avLst/>
                          </a:prstGeom>
                          <a:solidFill>
                            <a:srgbClr val="222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608" y="350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18580">
                            <a:solidFill>
                              <a:srgbClr val="2229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4"/>
                        <wps:cNvSpPr>
                          <a:spLocks/>
                        </wps:cNvSpPr>
                        <wps:spPr bwMode="auto">
                          <a:xfrm>
                            <a:off x="9692" y="195"/>
                            <a:ext cx="354" cy="560"/>
                          </a:xfrm>
                          <a:custGeom>
                            <a:avLst/>
                            <a:gdLst>
                              <a:gd name="T0" fmla="+- 0 9869 9692"/>
                              <a:gd name="T1" fmla="*/ T0 w 354"/>
                              <a:gd name="T2" fmla="+- 0 341 196"/>
                              <a:gd name="T3" fmla="*/ 341 h 560"/>
                              <a:gd name="T4" fmla="+- 0 9791 9692"/>
                              <a:gd name="T5" fmla="*/ T4 w 354"/>
                              <a:gd name="T6" fmla="+- 0 357 196"/>
                              <a:gd name="T7" fmla="*/ 357 h 560"/>
                              <a:gd name="T8" fmla="+- 0 9736 9692"/>
                              <a:gd name="T9" fmla="*/ T8 w 354"/>
                              <a:gd name="T10" fmla="+- 0 401 196"/>
                              <a:gd name="T11" fmla="*/ 401 h 560"/>
                              <a:gd name="T12" fmla="+- 0 9703 9692"/>
                              <a:gd name="T13" fmla="*/ T12 w 354"/>
                              <a:gd name="T14" fmla="+- 0 467 196"/>
                              <a:gd name="T15" fmla="*/ 467 h 560"/>
                              <a:gd name="T16" fmla="+- 0 9692 9692"/>
                              <a:gd name="T17" fmla="*/ T16 w 354"/>
                              <a:gd name="T18" fmla="+- 0 549 196"/>
                              <a:gd name="T19" fmla="*/ 549 h 560"/>
                              <a:gd name="T20" fmla="+- 0 9702 9692"/>
                              <a:gd name="T21" fmla="*/ T20 w 354"/>
                              <a:gd name="T22" fmla="+- 0 627 196"/>
                              <a:gd name="T23" fmla="*/ 627 h 560"/>
                              <a:gd name="T24" fmla="+- 0 9733 9692"/>
                              <a:gd name="T25" fmla="*/ T24 w 354"/>
                              <a:gd name="T26" fmla="+- 0 693 196"/>
                              <a:gd name="T27" fmla="*/ 693 h 560"/>
                              <a:gd name="T28" fmla="+- 0 9786 9692"/>
                              <a:gd name="T29" fmla="*/ T28 w 354"/>
                              <a:gd name="T30" fmla="+- 0 738 196"/>
                              <a:gd name="T31" fmla="*/ 738 h 560"/>
                              <a:gd name="T32" fmla="+- 0 9863 9692"/>
                              <a:gd name="T33" fmla="*/ T32 w 354"/>
                              <a:gd name="T34" fmla="+- 0 755 196"/>
                              <a:gd name="T35" fmla="*/ 755 h 560"/>
                              <a:gd name="T36" fmla="+- 0 9912 9692"/>
                              <a:gd name="T37" fmla="*/ T36 w 354"/>
                              <a:gd name="T38" fmla="+- 0 749 196"/>
                              <a:gd name="T39" fmla="*/ 749 h 560"/>
                              <a:gd name="T40" fmla="+- 0 9954 9692"/>
                              <a:gd name="T41" fmla="*/ T40 w 354"/>
                              <a:gd name="T42" fmla="+- 0 731 196"/>
                              <a:gd name="T43" fmla="*/ 731 h 560"/>
                              <a:gd name="T44" fmla="+- 0 9956 9692"/>
                              <a:gd name="T45" fmla="*/ T44 w 354"/>
                              <a:gd name="T46" fmla="+- 0 730 196"/>
                              <a:gd name="T47" fmla="*/ 730 h 560"/>
                              <a:gd name="T48" fmla="+- 0 9869 9692"/>
                              <a:gd name="T49" fmla="*/ T48 w 354"/>
                              <a:gd name="T50" fmla="+- 0 730 196"/>
                              <a:gd name="T51" fmla="*/ 730 h 560"/>
                              <a:gd name="T52" fmla="+- 0 9803 9692"/>
                              <a:gd name="T53" fmla="*/ T52 w 354"/>
                              <a:gd name="T54" fmla="+- 0 714 196"/>
                              <a:gd name="T55" fmla="*/ 714 h 560"/>
                              <a:gd name="T56" fmla="+- 0 9757 9692"/>
                              <a:gd name="T57" fmla="*/ T56 w 354"/>
                              <a:gd name="T58" fmla="+- 0 674 196"/>
                              <a:gd name="T59" fmla="*/ 674 h 560"/>
                              <a:gd name="T60" fmla="+- 0 9730 9692"/>
                              <a:gd name="T61" fmla="*/ T60 w 354"/>
                              <a:gd name="T62" fmla="+- 0 616 196"/>
                              <a:gd name="T63" fmla="*/ 616 h 560"/>
                              <a:gd name="T64" fmla="+- 0 9721 9692"/>
                              <a:gd name="T65" fmla="*/ T64 w 354"/>
                              <a:gd name="T66" fmla="+- 0 549 196"/>
                              <a:gd name="T67" fmla="*/ 549 h 560"/>
                              <a:gd name="T68" fmla="+- 0 9730 9692"/>
                              <a:gd name="T69" fmla="*/ T68 w 354"/>
                              <a:gd name="T70" fmla="+- 0 480 196"/>
                              <a:gd name="T71" fmla="*/ 480 h 560"/>
                              <a:gd name="T72" fmla="+- 0 9756 9692"/>
                              <a:gd name="T73" fmla="*/ T72 w 354"/>
                              <a:gd name="T74" fmla="+- 0 422 196"/>
                              <a:gd name="T75" fmla="*/ 422 h 560"/>
                              <a:gd name="T76" fmla="+- 0 9801 9692"/>
                              <a:gd name="T77" fmla="*/ T76 w 354"/>
                              <a:gd name="T78" fmla="+- 0 381 196"/>
                              <a:gd name="T79" fmla="*/ 381 h 560"/>
                              <a:gd name="T80" fmla="+- 0 9869 9692"/>
                              <a:gd name="T81" fmla="*/ T80 w 354"/>
                              <a:gd name="T82" fmla="+- 0 366 196"/>
                              <a:gd name="T83" fmla="*/ 366 h 560"/>
                              <a:gd name="T84" fmla="+- 0 9958 9692"/>
                              <a:gd name="T85" fmla="*/ T84 w 354"/>
                              <a:gd name="T86" fmla="+- 0 366 196"/>
                              <a:gd name="T87" fmla="*/ 366 h 560"/>
                              <a:gd name="T88" fmla="+- 0 9916 9692"/>
                              <a:gd name="T89" fmla="*/ T88 w 354"/>
                              <a:gd name="T90" fmla="+- 0 347 196"/>
                              <a:gd name="T91" fmla="*/ 347 h 560"/>
                              <a:gd name="T92" fmla="+- 0 9869 9692"/>
                              <a:gd name="T93" fmla="*/ T92 w 354"/>
                              <a:gd name="T94" fmla="+- 0 341 196"/>
                              <a:gd name="T95" fmla="*/ 341 h 560"/>
                              <a:gd name="T96" fmla="+- 0 10046 9692"/>
                              <a:gd name="T97" fmla="*/ T96 w 354"/>
                              <a:gd name="T98" fmla="+- 0 661 196"/>
                              <a:gd name="T99" fmla="*/ 661 h 560"/>
                              <a:gd name="T100" fmla="+- 0 10017 9692"/>
                              <a:gd name="T101" fmla="*/ T100 w 354"/>
                              <a:gd name="T102" fmla="+- 0 661 196"/>
                              <a:gd name="T103" fmla="*/ 661 h 560"/>
                              <a:gd name="T104" fmla="+- 0 10017 9692"/>
                              <a:gd name="T105" fmla="*/ T104 w 354"/>
                              <a:gd name="T106" fmla="+- 0 746 196"/>
                              <a:gd name="T107" fmla="*/ 746 h 560"/>
                              <a:gd name="T108" fmla="+- 0 10046 9692"/>
                              <a:gd name="T109" fmla="*/ T108 w 354"/>
                              <a:gd name="T110" fmla="+- 0 746 196"/>
                              <a:gd name="T111" fmla="*/ 746 h 560"/>
                              <a:gd name="T112" fmla="+- 0 10046 9692"/>
                              <a:gd name="T113" fmla="*/ T112 w 354"/>
                              <a:gd name="T114" fmla="+- 0 661 196"/>
                              <a:gd name="T115" fmla="*/ 661 h 560"/>
                              <a:gd name="T116" fmla="+- 0 9958 9692"/>
                              <a:gd name="T117" fmla="*/ T116 w 354"/>
                              <a:gd name="T118" fmla="+- 0 366 196"/>
                              <a:gd name="T119" fmla="*/ 366 h 560"/>
                              <a:gd name="T120" fmla="+- 0 9869 9692"/>
                              <a:gd name="T121" fmla="*/ T120 w 354"/>
                              <a:gd name="T122" fmla="+- 0 366 196"/>
                              <a:gd name="T123" fmla="*/ 366 h 560"/>
                              <a:gd name="T124" fmla="+- 0 9935 9692"/>
                              <a:gd name="T125" fmla="*/ T124 w 354"/>
                              <a:gd name="T126" fmla="+- 0 382 196"/>
                              <a:gd name="T127" fmla="*/ 382 h 560"/>
                              <a:gd name="T128" fmla="+- 0 9980 9692"/>
                              <a:gd name="T129" fmla="*/ T128 w 354"/>
                              <a:gd name="T130" fmla="+- 0 423 196"/>
                              <a:gd name="T131" fmla="*/ 423 h 560"/>
                              <a:gd name="T132" fmla="+- 0 10007 9692"/>
                              <a:gd name="T133" fmla="*/ T132 w 354"/>
                              <a:gd name="T134" fmla="+- 0 481 196"/>
                              <a:gd name="T135" fmla="*/ 481 h 560"/>
                              <a:gd name="T136" fmla="+- 0 10016 9692"/>
                              <a:gd name="T137" fmla="*/ T136 w 354"/>
                              <a:gd name="T138" fmla="+- 0 549 196"/>
                              <a:gd name="T139" fmla="*/ 549 h 560"/>
                              <a:gd name="T140" fmla="+- 0 10007 9692"/>
                              <a:gd name="T141" fmla="*/ T140 w 354"/>
                              <a:gd name="T142" fmla="+- 0 615 196"/>
                              <a:gd name="T143" fmla="*/ 615 h 560"/>
                              <a:gd name="T144" fmla="+- 0 9980 9692"/>
                              <a:gd name="T145" fmla="*/ T144 w 354"/>
                              <a:gd name="T146" fmla="+- 0 673 196"/>
                              <a:gd name="T147" fmla="*/ 673 h 560"/>
                              <a:gd name="T148" fmla="+- 0 9935 9692"/>
                              <a:gd name="T149" fmla="*/ T148 w 354"/>
                              <a:gd name="T150" fmla="+- 0 714 196"/>
                              <a:gd name="T151" fmla="*/ 714 h 560"/>
                              <a:gd name="T152" fmla="+- 0 9869 9692"/>
                              <a:gd name="T153" fmla="*/ T152 w 354"/>
                              <a:gd name="T154" fmla="+- 0 730 196"/>
                              <a:gd name="T155" fmla="*/ 730 h 560"/>
                              <a:gd name="T156" fmla="+- 0 9956 9692"/>
                              <a:gd name="T157" fmla="*/ T156 w 354"/>
                              <a:gd name="T158" fmla="+- 0 730 196"/>
                              <a:gd name="T159" fmla="*/ 730 h 560"/>
                              <a:gd name="T160" fmla="+- 0 9988 9692"/>
                              <a:gd name="T161" fmla="*/ T160 w 354"/>
                              <a:gd name="T162" fmla="+- 0 702 196"/>
                              <a:gd name="T163" fmla="*/ 702 h 560"/>
                              <a:gd name="T164" fmla="+- 0 10015 9692"/>
                              <a:gd name="T165" fmla="*/ T164 w 354"/>
                              <a:gd name="T166" fmla="+- 0 661 196"/>
                              <a:gd name="T167" fmla="*/ 661 h 560"/>
                              <a:gd name="T168" fmla="+- 0 10046 9692"/>
                              <a:gd name="T169" fmla="*/ T168 w 354"/>
                              <a:gd name="T170" fmla="+- 0 661 196"/>
                              <a:gd name="T171" fmla="*/ 661 h 560"/>
                              <a:gd name="T172" fmla="+- 0 10046 9692"/>
                              <a:gd name="T173" fmla="*/ T172 w 354"/>
                              <a:gd name="T174" fmla="+- 0 438 196"/>
                              <a:gd name="T175" fmla="*/ 438 h 560"/>
                              <a:gd name="T176" fmla="+- 0 10015 9692"/>
                              <a:gd name="T177" fmla="*/ T176 w 354"/>
                              <a:gd name="T178" fmla="+- 0 438 196"/>
                              <a:gd name="T179" fmla="*/ 438 h 560"/>
                              <a:gd name="T180" fmla="+- 0 9992 9692"/>
                              <a:gd name="T181" fmla="*/ T180 w 354"/>
                              <a:gd name="T182" fmla="+- 0 397 196"/>
                              <a:gd name="T183" fmla="*/ 397 h 560"/>
                              <a:gd name="T184" fmla="+- 0 9958 9692"/>
                              <a:gd name="T185" fmla="*/ T184 w 354"/>
                              <a:gd name="T186" fmla="+- 0 366 196"/>
                              <a:gd name="T187" fmla="*/ 366 h 560"/>
                              <a:gd name="T188" fmla="+- 0 9958 9692"/>
                              <a:gd name="T189" fmla="*/ T188 w 354"/>
                              <a:gd name="T190" fmla="+- 0 366 196"/>
                              <a:gd name="T191" fmla="*/ 366 h 560"/>
                              <a:gd name="T192" fmla="+- 0 10046 9692"/>
                              <a:gd name="T193" fmla="*/ T192 w 354"/>
                              <a:gd name="T194" fmla="+- 0 196 196"/>
                              <a:gd name="T195" fmla="*/ 196 h 560"/>
                              <a:gd name="T196" fmla="+- 0 10017 9692"/>
                              <a:gd name="T197" fmla="*/ T196 w 354"/>
                              <a:gd name="T198" fmla="+- 0 196 196"/>
                              <a:gd name="T199" fmla="*/ 196 h 560"/>
                              <a:gd name="T200" fmla="+- 0 10017 9692"/>
                              <a:gd name="T201" fmla="*/ T200 w 354"/>
                              <a:gd name="T202" fmla="+- 0 438 196"/>
                              <a:gd name="T203" fmla="*/ 438 h 560"/>
                              <a:gd name="T204" fmla="+- 0 10046 9692"/>
                              <a:gd name="T205" fmla="*/ T204 w 354"/>
                              <a:gd name="T206" fmla="+- 0 438 196"/>
                              <a:gd name="T207" fmla="*/ 438 h 560"/>
                              <a:gd name="T208" fmla="+- 0 10046 9692"/>
                              <a:gd name="T209" fmla="*/ T208 w 354"/>
                              <a:gd name="T210" fmla="+- 0 196 196"/>
                              <a:gd name="T211" fmla="*/ 19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4" h="560">
                                <a:moveTo>
                                  <a:pt x="177" y="145"/>
                                </a:moveTo>
                                <a:lnTo>
                                  <a:pt x="99" y="161"/>
                                </a:lnTo>
                                <a:lnTo>
                                  <a:pt x="44" y="205"/>
                                </a:lnTo>
                                <a:lnTo>
                                  <a:pt x="11" y="271"/>
                                </a:lnTo>
                                <a:lnTo>
                                  <a:pt x="0" y="353"/>
                                </a:lnTo>
                                <a:lnTo>
                                  <a:pt x="10" y="431"/>
                                </a:lnTo>
                                <a:lnTo>
                                  <a:pt x="41" y="497"/>
                                </a:lnTo>
                                <a:lnTo>
                                  <a:pt x="94" y="542"/>
                                </a:lnTo>
                                <a:lnTo>
                                  <a:pt x="171" y="559"/>
                                </a:lnTo>
                                <a:lnTo>
                                  <a:pt x="220" y="553"/>
                                </a:lnTo>
                                <a:lnTo>
                                  <a:pt x="262" y="535"/>
                                </a:lnTo>
                                <a:lnTo>
                                  <a:pt x="264" y="534"/>
                                </a:lnTo>
                                <a:lnTo>
                                  <a:pt x="177" y="534"/>
                                </a:lnTo>
                                <a:lnTo>
                                  <a:pt x="111" y="518"/>
                                </a:lnTo>
                                <a:lnTo>
                                  <a:pt x="65" y="478"/>
                                </a:lnTo>
                                <a:lnTo>
                                  <a:pt x="38" y="420"/>
                                </a:lnTo>
                                <a:lnTo>
                                  <a:pt x="29" y="353"/>
                                </a:lnTo>
                                <a:lnTo>
                                  <a:pt x="38" y="284"/>
                                </a:lnTo>
                                <a:lnTo>
                                  <a:pt x="64" y="226"/>
                                </a:lnTo>
                                <a:lnTo>
                                  <a:pt x="109" y="185"/>
                                </a:lnTo>
                                <a:lnTo>
                                  <a:pt x="177" y="170"/>
                                </a:lnTo>
                                <a:lnTo>
                                  <a:pt x="266" y="170"/>
                                </a:lnTo>
                                <a:lnTo>
                                  <a:pt x="224" y="151"/>
                                </a:lnTo>
                                <a:lnTo>
                                  <a:pt x="177" y="145"/>
                                </a:lnTo>
                                <a:close/>
                                <a:moveTo>
                                  <a:pt x="354" y="465"/>
                                </a:moveTo>
                                <a:lnTo>
                                  <a:pt x="325" y="465"/>
                                </a:lnTo>
                                <a:lnTo>
                                  <a:pt x="325" y="550"/>
                                </a:lnTo>
                                <a:lnTo>
                                  <a:pt x="354" y="550"/>
                                </a:lnTo>
                                <a:lnTo>
                                  <a:pt x="354" y="465"/>
                                </a:lnTo>
                                <a:close/>
                                <a:moveTo>
                                  <a:pt x="266" y="170"/>
                                </a:moveTo>
                                <a:lnTo>
                                  <a:pt x="177" y="170"/>
                                </a:lnTo>
                                <a:lnTo>
                                  <a:pt x="243" y="186"/>
                                </a:lnTo>
                                <a:lnTo>
                                  <a:pt x="288" y="227"/>
                                </a:lnTo>
                                <a:lnTo>
                                  <a:pt x="315" y="285"/>
                                </a:lnTo>
                                <a:lnTo>
                                  <a:pt x="324" y="353"/>
                                </a:lnTo>
                                <a:lnTo>
                                  <a:pt x="315" y="419"/>
                                </a:lnTo>
                                <a:lnTo>
                                  <a:pt x="288" y="477"/>
                                </a:lnTo>
                                <a:lnTo>
                                  <a:pt x="243" y="518"/>
                                </a:lnTo>
                                <a:lnTo>
                                  <a:pt x="177" y="534"/>
                                </a:lnTo>
                                <a:lnTo>
                                  <a:pt x="264" y="534"/>
                                </a:lnTo>
                                <a:lnTo>
                                  <a:pt x="296" y="506"/>
                                </a:lnTo>
                                <a:lnTo>
                                  <a:pt x="323" y="465"/>
                                </a:lnTo>
                                <a:lnTo>
                                  <a:pt x="354" y="465"/>
                                </a:lnTo>
                                <a:lnTo>
                                  <a:pt x="354" y="242"/>
                                </a:lnTo>
                                <a:lnTo>
                                  <a:pt x="323" y="242"/>
                                </a:lnTo>
                                <a:lnTo>
                                  <a:pt x="300" y="201"/>
                                </a:lnTo>
                                <a:lnTo>
                                  <a:pt x="266" y="17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242"/>
                                </a:lnTo>
                                <a:lnTo>
                                  <a:pt x="354" y="242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C8CC8" id="Group 33" o:spid="_x0000_s1026" style="position:absolute;margin-left:479.7pt;margin-top:9.8pt;width:22.65pt;height:28pt;z-index:251654656;mso-position-horizontal-relative:page" coordorigin="9594,196" coordsize="453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">
                <v:rect id="Rectangle 36" o:spid="_x0000_s1027" style="position:absolute;left:9593;top:195;width:3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" fillcolor="#222944" stroked="f"/>
                <v:line id="Line 35" o:spid="_x0000_s1028" style="position:absolute;visibility:visible;mso-wrap-style:square" from="9608,350" to="9608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" strokecolor="#222944" strokeweight=".51611mm"/>
                <v:shape id="AutoShape 34" o:spid="_x0000_s1029" style="position:absolute;left:9692;top:195;width:354;height:560;visibility:visible;mso-wrap-style:square;v-text-anchor:top" coordsize="35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" path="m177,145l99,161,44,205,11,271,,353r10,78l41,497r53,45l171,559r49,-6l262,535r2,-1l177,534,111,518,65,478,38,420,29,353r9,-69l64,226r45,-41l177,170r89,l224,151r-47,-6xm354,465r-29,l325,550r29,l354,465xm266,170r-89,l243,186r45,41l315,285r9,68l315,419r-27,58l243,518r-66,16l264,534r32,-28l323,465r31,l354,242r-31,l300,201,266,170xm354,l325,r,242l354,242,354,xe" fillcolor="#222944" stroked="f">
                  <v:path arrowok="t" o:connecttype="custom" o:connectlocs="177,341;99,357;44,401;11,467;0,549;10,627;41,693;94,738;171,755;220,749;262,731;264,730;177,730;111,714;65,674;38,616;29,549;38,480;64,422;109,381;177,366;266,366;224,347;177,341;354,661;325,661;325,746;354,746;354,661;266,366;177,366;243,382;288,423;315,481;324,549;315,615;288,673;243,714;177,730;264,730;296,702;323,661;354,661;354,438;323,438;300,397;266,366;266,366;354,196;325,196;325,438;354,438;354,19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6423660</wp:posOffset>
                </wp:positionH>
                <wp:positionV relativeFrom="paragraph">
                  <wp:posOffset>144145</wp:posOffset>
                </wp:positionV>
                <wp:extent cx="605790" cy="335915"/>
                <wp:effectExtent l="3810" t="1905" r="0" b="5080"/>
                <wp:wrapNone/>
                <wp:docPr id="3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" cy="335915"/>
                        </a:xfrm>
                        <a:custGeom>
                          <a:avLst/>
                          <a:gdLst>
                            <a:gd name="T0" fmla="+- 0 10436 10116"/>
                            <a:gd name="T1" fmla="*/ T0 w 954"/>
                            <a:gd name="T2" fmla="+- 0 606 227"/>
                            <a:gd name="T3" fmla="*/ 606 h 529"/>
                            <a:gd name="T4" fmla="+- 0 10391 10116"/>
                            <a:gd name="T5" fmla="*/ T4 w 954"/>
                            <a:gd name="T6" fmla="+- 0 695 227"/>
                            <a:gd name="T7" fmla="*/ 695 h 529"/>
                            <a:gd name="T8" fmla="+- 0 10298 10116"/>
                            <a:gd name="T9" fmla="*/ T8 w 954"/>
                            <a:gd name="T10" fmla="+- 0 730 227"/>
                            <a:gd name="T11" fmla="*/ 730 h 529"/>
                            <a:gd name="T12" fmla="+- 0 10183 10116"/>
                            <a:gd name="T13" fmla="*/ T12 w 954"/>
                            <a:gd name="T14" fmla="+- 0 677 227"/>
                            <a:gd name="T15" fmla="*/ 677 h 529"/>
                            <a:gd name="T16" fmla="+- 0 10145 10116"/>
                            <a:gd name="T17" fmla="*/ T16 w 954"/>
                            <a:gd name="T18" fmla="+- 0 544 227"/>
                            <a:gd name="T19" fmla="*/ 544 h 529"/>
                            <a:gd name="T20" fmla="+- 0 10184 10116"/>
                            <a:gd name="T21" fmla="*/ T20 w 954"/>
                            <a:gd name="T22" fmla="+- 0 421 227"/>
                            <a:gd name="T23" fmla="*/ 421 h 529"/>
                            <a:gd name="T24" fmla="+- 0 10298 10116"/>
                            <a:gd name="T25" fmla="*/ T24 w 954"/>
                            <a:gd name="T26" fmla="+- 0 366 227"/>
                            <a:gd name="T27" fmla="*/ 366 h 529"/>
                            <a:gd name="T28" fmla="+- 0 10390 10116"/>
                            <a:gd name="T29" fmla="*/ T28 w 954"/>
                            <a:gd name="T30" fmla="+- 0 393 227"/>
                            <a:gd name="T31" fmla="*/ 393 h 529"/>
                            <a:gd name="T32" fmla="+- 0 10432 10116"/>
                            <a:gd name="T33" fmla="*/ T32 w 954"/>
                            <a:gd name="T34" fmla="+- 0 472 227"/>
                            <a:gd name="T35" fmla="*/ 472 h 529"/>
                            <a:gd name="T36" fmla="+- 0 10444 10116"/>
                            <a:gd name="T37" fmla="*/ T36 w 954"/>
                            <a:gd name="T38" fmla="+- 0 414 227"/>
                            <a:gd name="T39" fmla="*/ 414 h 529"/>
                            <a:gd name="T40" fmla="+- 0 10394 10116"/>
                            <a:gd name="T41" fmla="*/ T40 w 954"/>
                            <a:gd name="T42" fmla="+- 0 366 227"/>
                            <a:gd name="T43" fmla="*/ 366 h 529"/>
                            <a:gd name="T44" fmla="+- 0 10298 10116"/>
                            <a:gd name="T45" fmla="*/ T44 w 954"/>
                            <a:gd name="T46" fmla="+- 0 341 227"/>
                            <a:gd name="T47" fmla="*/ 341 h 529"/>
                            <a:gd name="T48" fmla="+- 0 10163 10116"/>
                            <a:gd name="T49" fmla="*/ T48 w 954"/>
                            <a:gd name="T50" fmla="+- 0 401 227"/>
                            <a:gd name="T51" fmla="*/ 401 h 529"/>
                            <a:gd name="T52" fmla="+- 0 10116 10116"/>
                            <a:gd name="T53" fmla="*/ T52 w 954"/>
                            <a:gd name="T54" fmla="+- 0 544 227"/>
                            <a:gd name="T55" fmla="*/ 544 h 529"/>
                            <a:gd name="T56" fmla="+- 0 10159 10116"/>
                            <a:gd name="T57" fmla="*/ T56 w 954"/>
                            <a:gd name="T58" fmla="+- 0 691 227"/>
                            <a:gd name="T59" fmla="*/ 691 h 529"/>
                            <a:gd name="T60" fmla="+- 0 10298 10116"/>
                            <a:gd name="T61" fmla="*/ T60 w 954"/>
                            <a:gd name="T62" fmla="+- 0 755 227"/>
                            <a:gd name="T63" fmla="*/ 755 h 529"/>
                            <a:gd name="T64" fmla="+- 0 10385 10116"/>
                            <a:gd name="T65" fmla="*/ T64 w 954"/>
                            <a:gd name="T66" fmla="+- 0 730 227"/>
                            <a:gd name="T67" fmla="*/ 730 h 529"/>
                            <a:gd name="T68" fmla="+- 0 10445 10116"/>
                            <a:gd name="T69" fmla="*/ T68 w 954"/>
                            <a:gd name="T70" fmla="+- 0 670 227"/>
                            <a:gd name="T71" fmla="*/ 670 h 529"/>
                            <a:gd name="T72" fmla="+- 0 10874 10116"/>
                            <a:gd name="T73" fmla="*/ T72 w 954"/>
                            <a:gd name="T74" fmla="+- 0 548 227"/>
                            <a:gd name="T75" fmla="*/ 548 h 529"/>
                            <a:gd name="T76" fmla="+- 0 10845 10116"/>
                            <a:gd name="T77" fmla="*/ T76 w 954"/>
                            <a:gd name="T78" fmla="+- 0 436 227"/>
                            <a:gd name="T79" fmla="*/ 436 h 529"/>
                            <a:gd name="T80" fmla="+- 0 10835 10116"/>
                            <a:gd name="T81" fmla="*/ T80 w 954"/>
                            <a:gd name="T82" fmla="+- 0 616 227"/>
                            <a:gd name="T83" fmla="*/ 616 h 529"/>
                            <a:gd name="T84" fmla="+- 0 10758 10116"/>
                            <a:gd name="T85" fmla="*/ T84 w 954"/>
                            <a:gd name="T86" fmla="+- 0 715 227"/>
                            <a:gd name="T87" fmla="*/ 715 h 529"/>
                            <a:gd name="T88" fmla="+- 0 10627 10116"/>
                            <a:gd name="T89" fmla="*/ T88 w 954"/>
                            <a:gd name="T90" fmla="+- 0 715 227"/>
                            <a:gd name="T91" fmla="*/ 715 h 529"/>
                            <a:gd name="T92" fmla="+- 0 10550 10116"/>
                            <a:gd name="T93" fmla="*/ T92 w 954"/>
                            <a:gd name="T94" fmla="+- 0 616 227"/>
                            <a:gd name="T95" fmla="*/ 616 h 529"/>
                            <a:gd name="T96" fmla="+- 0 10550 10116"/>
                            <a:gd name="T97" fmla="*/ T96 w 954"/>
                            <a:gd name="T98" fmla="+- 0 479 227"/>
                            <a:gd name="T99" fmla="*/ 479 h 529"/>
                            <a:gd name="T100" fmla="+- 0 10627 10116"/>
                            <a:gd name="T101" fmla="*/ T100 w 954"/>
                            <a:gd name="T102" fmla="+- 0 381 227"/>
                            <a:gd name="T103" fmla="*/ 381 h 529"/>
                            <a:gd name="T104" fmla="+- 0 10758 10116"/>
                            <a:gd name="T105" fmla="*/ T104 w 954"/>
                            <a:gd name="T106" fmla="+- 0 381 227"/>
                            <a:gd name="T107" fmla="*/ 381 h 529"/>
                            <a:gd name="T108" fmla="+- 0 10835 10116"/>
                            <a:gd name="T109" fmla="*/ T108 w 954"/>
                            <a:gd name="T110" fmla="+- 0 479 227"/>
                            <a:gd name="T111" fmla="*/ 479 h 529"/>
                            <a:gd name="T112" fmla="+- 0 10845 10116"/>
                            <a:gd name="T113" fmla="*/ T112 w 954"/>
                            <a:gd name="T114" fmla="+- 0 436 227"/>
                            <a:gd name="T115" fmla="*/ 436 h 529"/>
                            <a:gd name="T116" fmla="+- 0 10781 10116"/>
                            <a:gd name="T117" fmla="*/ T116 w 954"/>
                            <a:gd name="T118" fmla="+- 0 366 227"/>
                            <a:gd name="T119" fmla="*/ 366 h 529"/>
                            <a:gd name="T120" fmla="+- 0 10693 10116"/>
                            <a:gd name="T121" fmla="*/ T120 w 954"/>
                            <a:gd name="T122" fmla="+- 0 341 227"/>
                            <a:gd name="T123" fmla="*/ 341 h 529"/>
                            <a:gd name="T124" fmla="+- 0 10558 10116"/>
                            <a:gd name="T125" fmla="*/ T124 w 954"/>
                            <a:gd name="T126" fmla="+- 0 402 227"/>
                            <a:gd name="T127" fmla="*/ 402 h 529"/>
                            <a:gd name="T128" fmla="+- 0 10511 10116"/>
                            <a:gd name="T129" fmla="*/ T128 w 954"/>
                            <a:gd name="T130" fmla="+- 0 548 227"/>
                            <a:gd name="T131" fmla="*/ 548 h 529"/>
                            <a:gd name="T132" fmla="+- 0 10558 10116"/>
                            <a:gd name="T133" fmla="*/ T132 w 954"/>
                            <a:gd name="T134" fmla="+- 0 694 227"/>
                            <a:gd name="T135" fmla="*/ 694 h 529"/>
                            <a:gd name="T136" fmla="+- 0 10693 10116"/>
                            <a:gd name="T137" fmla="*/ T136 w 954"/>
                            <a:gd name="T138" fmla="+- 0 755 227"/>
                            <a:gd name="T139" fmla="*/ 755 h 529"/>
                            <a:gd name="T140" fmla="+- 0 10781 10116"/>
                            <a:gd name="T141" fmla="*/ T140 w 954"/>
                            <a:gd name="T142" fmla="+- 0 730 227"/>
                            <a:gd name="T143" fmla="*/ 730 h 529"/>
                            <a:gd name="T144" fmla="+- 0 10862 10116"/>
                            <a:gd name="T145" fmla="*/ T144 w 954"/>
                            <a:gd name="T146" fmla="+- 0 628 227"/>
                            <a:gd name="T147" fmla="*/ 628 h 529"/>
                            <a:gd name="T148" fmla="+- 0 11069 10116"/>
                            <a:gd name="T149" fmla="*/ T148 w 954"/>
                            <a:gd name="T150" fmla="+- 0 350 227"/>
                            <a:gd name="T151" fmla="*/ 350 h 529"/>
                            <a:gd name="T152" fmla="+- 0 10983 10116"/>
                            <a:gd name="T153" fmla="*/ T152 w 954"/>
                            <a:gd name="T154" fmla="+- 0 227 227"/>
                            <a:gd name="T155" fmla="*/ 227 h 529"/>
                            <a:gd name="T156" fmla="+- 0 10954 10116"/>
                            <a:gd name="T157" fmla="*/ T156 w 954"/>
                            <a:gd name="T158" fmla="+- 0 350 227"/>
                            <a:gd name="T159" fmla="*/ 350 h 529"/>
                            <a:gd name="T160" fmla="+- 0 10880 10116"/>
                            <a:gd name="T161" fmla="*/ T160 w 954"/>
                            <a:gd name="T162" fmla="+- 0 375 227"/>
                            <a:gd name="T163" fmla="*/ 375 h 529"/>
                            <a:gd name="T164" fmla="+- 0 10954 10116"/>
                            <a:gd name="T165" fmla="*/ T164 w 954"/>
                            <a:gd name="T166" fmla="+- 0 652 227"/>
                            <a:gd name="T167" fmla="*/ 652 h 529"/>
                            <a:gd name="T168" fmla="+- 0 10987 10116"/>
                            <a:gd name="T169" fmla="*/ T168 w 954"/>
                            <a:gd name="T170" fmla="+- 0 734 227"/>
                            <a:gd name="T171" fmla="*/ 734 h 529"/>
                            <a:gd name="T172" fmla="+- 0 11068 10116"/>
                            <a:gd name="T173" fmla="*/ T172 w 954"/>
                            <a:gd name="T174" fmla="+- 0 746 227"/>
                            <a:gd name="T175" fmla="*/ 746 h 529"/>
                            <a:gd name="T176" fmla="+- 0 11032 10116"/>
                            <a:gd name="T177" fmla="*/ T176 w 954"/>
                            <a:gd name="T178" fmla="+- 0 719 227"/>
                            <a:gd name="T179" fmla="*/ 719 h 529"/>
                            <a:gd name="T180" fmla="+- 0 10988 10116"/>
                            <a:gd name="T181" fmla="*/ T180 w 954"/>
                            <a:gd name="T182" fmla="+- 0 690 227"/>
                            <a:gd name="T183" fmla="*/ 690 h 529"/>
                            <a:gd name="T184" fmla="+- 0 10983 10116"/>
                            <a:gd name="T185" fmla="*/ T184 w 954"/>
                            <a:gd name="T186" fmla="+- 0 375 227"/>
                            <a:gd name="T187" fmla="*/ 375 h 529"/>
                            <a:gd name="T188" fmla="+- 0 11069 10116"/>
                            <a:gd name="T189" fmla="*/ T188 w 954"/>
                            <a:gd name="T190" fmla="+- 0 350 227"/>
                            <a:gd name="T191" fmla="*/ 35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54" h="529">
                              <a:moveTo>
                                <a:pt x="349" y="379"/>
                              </a:moveTo>
                              <a:lnTo>
                                <a:pt x="320" y="379"/>
                              </a:lnTo>
                              <a:lnTo>
                                <a:pt x="304" y="429"/>
                              </a:lnTo>
                              <a:lnTo>
                                <a:pt x="275" y="468"/>
                              </a:lnTo>
                              <a:lnTo>
                                <a:pt x="233" y="494"/>
                              </a:lnTo>
                              <a:lnTo>
                                <a:pt x="182" y="503"/>
                              </a:lnTo>
                              <a:lnTo>
                                <a:pt x="115" y="489"/>
                              </a:lnTo>
                              <a:lnTo>
                                <a:pt x="67" y="450"/>
                              </a:lnTo>
                              <a:lnTo>
                                <a:pt x="39" y="391"/>
                              </a:lnTo>
                              <a:lnTo>
                                <a:pt x="29" y="317"/>
                              </a:lnTo>
                              <a:lnTo>
                                <a:pt x="39" y="251"/>
                              </a:lnTo>
                              <a:lnTo>
                                <a:pt x="68" y="194"/>
                              </a:lnTo>
                              <a:lnTo>
                                <a:pt x="116" y="154"/>
                              </a:lnTo>
                              <a:lnTo>
                                <a:pt x="182" y="139"/>
                              </a:lnTo>
                              <a:lnTo>
                                <a:pt x="232" y="146"/>
                              </a:lnTo>
                              <a:lnTo>
                                <a:pt x="274" y="166"/>
                              </a:lnTo>
                              <a:lnTo>
                                <a:pt x="303" y="199"/>
                              </a:lnTo>
                              <a:lnTo>
                                <a:pt x="316" y="245"/>
                              </a:lnTo>
                              <a:lnTo>
                                <a:pt x="345" y="245"/>
                              </a:lnTo>
                              <a:lnTo>
                                <a:pt x="328" y="187"/>
                              </a:lnTo>
                              <a:lnTo>
                                <a:pt x="292" y="146"/>
                              </a:lnTo>
                              <a:lnTo>
                                <a:pt x="278" y="139"/>
                              </a:lnTo>
                              <a:lnTo>
                                <a:pt x="242" y="122"/>
                              </a:lnTo>
                              <a:lnTo>
                                <a:pt x="182" y="114"/>
                              </a:lnTo>
                              <a:lnTo>
                                <a:pt x="104" y="130"/>
                              </a:lnTo>
                              <a:lnTo>
                                <a:pt x="47" y="174"/>
                              </a:lnTo>
                              <a:lnTo>
                                <a:pt x="12" y="239"/>
                              </a:lnTo>
                              <a:lnTo>
                                <a:pt x="0" y="317"/>
                              </a:lnTo>
                              <a:lnTo>
                                <a:pt x="10" y="396"/>
                              </a:lnTo>
                              <a:lnTo>
                                <a:pt x="43" y="464"/>
                              </a:lnTo>
                              <a:lnTo>
                                <a:pt x="99" y="511"/>
                              </a:lnTo>
                              <a:lnTo>
                                <a:pt x="182" y="528"/>
                              </a:lnTo>
                              <a:lnTo>
                                <a:pt x="242" y="518"/>
                              </a:lnTo>
                              <a:lnTo>
                                <a:pt x="269" y="503"/>
                              </a:lnTo>
                              <a:lnTo>
                                <a:pt x="292" y="489"/>
                              </a:lnTo>
                              <a:lnTo>
                                <a:pt x="329" y="443"/>
                              </a:lnTo>
                              <a:lnTo>
                                <a:pt x="349" y="379"/>
                              </a:lnTo>
                              <a:moveTo>
                                <a:pt x="758" y="321"/>
                              </a:moveTo>
                              <a:lnTo>
                                <a:pt x="746" y="241"/>
                              </a:lnTo>
                              <a:lnTo>
                                <a:pt x="729" y="209"/>
                              </a:lnTo>
                              <a:lnTo>
                                <a:pt x="729" y="321"/>
                              </a:lnTo>
                              <a:lnTo>
                                <a:pt x="719" y="389"/>
                              </a:lnTo>
                              <a:lnTo>
                                <a:pt x="690" y="447"/>
                              </a:lnTo>
                              <a:lnTo>
                                <a:pt x="642" y="488"/>
                              </a:lnTo>
                              <a:lnTo>
                                <a:pt x="577" y="503"/>
                              </a:lnTo>
                              <a:lnTo>
                                <a:pt x="511" y="488"/>
                              </a:lnTo>
                              <a:lnTo>
                                <a:pt x="463" y="447"/>
                              </a:lnTo>
                              <a:lnTo>
                                <a:pt x="434" y="389"/>
                              </a:lnTo>
                              <a:lnTo>
                                <a:pt x="424" y="321"/>
                              </a:lnTo>
                              <a:lnTo>
                                <a:pt x="434" y="252"/>
                              </a:lnTo>
                              <a:lnTo>
                                <a:pt x="463" y="194"/>
                              </a:lnTo>
                              <a:lnTo>
                                <a:pt x="511" y="154"/>
                              </a:lnTo>
                              <a:lnTo>
                                <a:pt x="577" y="139"/>
                              </a:lnTo>
                              <a:lnTo>
                                <a:pt x="642" y="154"/>
                              </a:lnTo>
                              <a:lnTo>
                                <a:pt x="690" y="194"/>
                              </a:lnTo>
                              <a:lnTo>
                                <a:pt x="719" y="252"/>
                              </a:lnTo>
                              <a:lnTo>
                                <a:pt x="729" y="321"/>
                              </a:lnTo>
                              <a:lnTo>
                                <a:pt x="729" y="209"/>
                              </a:lnTo>
                              <a:lnTo>
                                <a:pt x="711" y="175"/>
                              </a:lnTo>
                              <a:lnTo>
                                <a:pt x="665" y="139"/>
                              </a:lnTo>
                              <a:lnTo>
                                <a:pt x="654" y="130"/>
                              </a:lnTo>
                              <a:lnTo>
                                <a:pt x="577" y="114"/>
                              </a:lnTo>
                              <a:lnTo>
                                <a:pt x="499" y="130"/>
                              </a:lnTo>
                              <a:lnTo>
                                <a:pt x="442" y="175"/>
                              </a:lnTo>
                              <a:lnTo>
                                <a:pt x="407" y="241"/>
                              </a:lnTo>
                              <a:lnTo>
                                <a:pt x="395" y="321"/>
                              </a:lnTo>
                              <a:lnTo>
                                <a:pt x="407" y="401"/>
                              </a:lnTo>
                              <a:lnTo>
                                <a:pt x="442" y="467"/>
                              </a:lnTo>
                              <a:lnTo>
                                <a:pt x="499" y="512"/>
                              </a:lnTo>
                              <a:lnTo>
                                <a:pt x="577" y="528"/>
                              </a:lnTo>
                              <a:lnTo>
                                <a:pt x="654" y="512"/>
                              </a:lnTo>
                              <a:lnTo>
                                <a:pt x="665" y="503"/>
                              </a:lnTo>
                              <a:lnTo>
                                <a:pt x="711" y="467"/>
                              </a:lnTo>
                              <a:lnTo>
                                <a:pt x="746" y="401"/>
                              </a:lnTo>
                              <a:lnTo>
                                <a:pt x="758" y="321"/>
                              </a:lnTo>
                              <a:moveTo>
                                <a:pt x="953" y="123"/>
                              </a:moveTo>
                              <a:lnTo>
                                <a:pt x="867" y="123"/>
                              </a:lnTo>
                              <a:lnTo>
                                <a:pt x="867" y="0"/>
                              </a:lnTo>
                              <a:lnTo>
                                <a:pt x="838" y="0"/>
                              </a:lnTo>
                              <a:lnTo>
                                <a:pt x="838" y="123"/>
                              </a:lnTo>
                              <a:lnTo>
                                <a:pt x="764" y="123"/>
                              </a:lnTo>
                              <a:lnTo>
                                <a:pt x="764" y="148"/>
                              </a:lnTo>
                              <a:lnTo>
                                <a:pt x="838" y="148"/>
                              </a:lnTo>
                              <a:lnTo>
                                <a:pt x="838" y="425"/>
                              </a:lnTo>
                              <a:lnTo>
                                <a:pt x="846" y="478"/>
                              </a:lnTo>
                              <a:lnTo>
                                <a:pt x="871" y="507"/>
                              </a:lnTo>
                              <a:lnTo>
                                <a:pt x="909" y="518"/>
                              </a:lnTo>
                              <a:lnTo>
                                <a:pt x="952" y="519"/>
                              </a:lnTo>
                              <a:lnTo>
                                <a:pt x="952" y="493"/>
                              </a:lnTo>
                              <a:lnTo>
                                <a:pt x="916" y="492"/>
                              </a:lnTo>
                              <a:lnTo>
                                <a:pt x="889" y="484"/>
                              </a:lnTo>
                              <a:lnTo>
                                <a:pt x="872" y="463"/>
                              </a:lnTo>
                              <a:lnTo>
                                <a:pt x="867" y="425"/>
                              </a:lnTo>
                              <a:lnTo>
                                <a:pt x="867" y="148"/>
                              </a:lnTo>
                              <a:lnTo>
                                <a:pt x="953" y="148"/>
                              </a:lnTo>
                              <a:lnTo>
                                <a:pt x="953" y="123"/>
                              </a:lnTo>
                            </a:path>
                          </a:pathLst>
                        </a:custGeom>
                        <a:solidFill>
                          <a:srgbClr val="2229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1D99F" id="AutoShape 32" o:spid="_x0000_s1026" style="position:absolute;margin-left:505.8pt;margin-top:11.35pt;width:47.7pt;height:26.4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4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" path="m349,379r-29,l304,429r-29,39l233,494r-51,9l115,489,67,450,39,391,29,317,39,251,68,194r48,-40l182,139r50,7l274,166r29,33l316,245r29,l328,187,292,146r-14,-7l242,122r-60,-8l104,130,47,174,12,239,,317r10,79l43,464r56,47l182,528r60,-10l269,503r23,-14l329,443r20,-64m758,321l746,241,729,209r,112l719,389r-29,58l642,488r-65,15l511,488,463,447,434,389,424,321r10,-69l463,194r48,-40l577,139r65,15l690,194r29,58l729,321r,-112l711,175,665,139r-11,-9l577,114r-78,16l442,175r-35,66l395,321r12,80l442,467r57,45l577,528r77,-16l665,503r46,-36l746,401r12,-80m953,123r-86,l867,,838,r,123l764,123r,25l838,148r,277l846,478r25,29l909,518r43,1l952,493r-36,-1l889,484,872,463r-5,-38l867,148r86,l953,123e" fillcolor="#222944" stroked="f">
                <v:path arrowok="t" o:connecttype="custom" o:connectlocs="203200,384810;174625,441325;115570,463550;42545,429895;18415,345440;43180,267335;115570,232410;173990,249555;200660,299720;208280,262890;176530,232410;115570,216535;29845,254635;0,345440;27305,438785;115570,479425;170815,463550;208915,425450;481330,347980;462915,276860;456565,391160;407670,454025;324485,454025;275590,391160;275590,304165;324485,241935;407670,241935;456565,304165;462915,276860;422275,232410;366395,216535;280670,255270;250825,347980;280670,440690;366395,479425;422275,463550;473710,398780;605155,222250;550545,144145;532130,222250;485140,238125;532130,414020;553085,466090;604520,473710;581660,456565;553720,438150;550545,238125;605155,2222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hyperlink r:id="rId6">
        <w:r>
          <w:rPr>
            <w:color w:val="222944"/>
            <w:w w:val="105"/>
            <w:sz w:val="28"/>
          </w:rPr>
          <w:t>swimschool@sidcot.org.uk</w:t>
        </w:r>
      </w:hyperlink>
    </w:p>
    <w:p w:rsidR="00707D08" w:rsidRDefault="00E0147F">
      <w:pPr>
        <w:spacing w:line="320" w:lineRule="exact"/>
        <w:ind w:left="944"/>
        <w:rPr>
          <w:rFonts w:ascii="Arial"/>
          <w:sz w:val="28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232656</wp:posOffset>
            </wp:positionH>
            <wp:positionV relativeFrom="paragraph">
              <wp:posOffset>48117</wp:posOffset>
            </wp:positionV>
            <wp:extent cx="163385" cy="1298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5" cy="12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445465</wp:posOffset>
            </wp:positionH>
            <wp:positionV relativeFrom="paragraph">
              <wp:posOffset>44549</wp:posOffset>
            </wp:positionV>
            <wp:extent cx="142887" cy="13342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87" cy="13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22944"/>
          <w:w w:val="105"/>
          <w:sz w:val="28"/>
        </w:rPr>
        <w:t>sidcotsportscentre</w:t>
      </w:r>
    </w:p>
    <w:p w:rsidR="00707D08" w:rsidRDefault="00707D08">
      <w:pPr>
        <w:pStyle w:val="BodyText"/>
        <w:spacing w:before="7"/>
        <w:rPr>
          <w:rFonts w:ascii="Arial"/>
          <w:sz w:val="30"/>
        </w:rPr>
      </w:pPr>
    </w:p>
    <w:p w:rsidR="00707D08" w:rsidRDefault="00E0147F">
      <w:pPr>
        <w:ind w:left="306"/>
        <w:rPr>
          <w:sz w:val="28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5919538</wp:posOffset>
            </wp:positionH>
            <wp:positionV relativeFrom="paragraph">
              <wp:posOffset>-71636</wp:posOffset>
            </wp:positionV>
            <wp:extent cx="455576" cy="14414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6" cy="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6431081</wp:posOffset>
            </wp:positionH>
            <wp:positionV relativeFrom="paragraph">
              <wp:posOffset>-71637</wp:posOffset>
            </wp:positionV>
            <wp:extent cx="454153" cy="11605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3" cy="1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5713095</wp:posOffset>
                </wp:positionH>
                <wp:positionV relativeFrom="paragraph">
                  <wp:posOffset>161290</wp:posOffset>
                </wp:positionV>
                <wp:extent cx="1379220" cy="0"/>
                <wp:effectExtent l="17145" t="20955" r="13335" b="17145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AE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1A84" id="Line 3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9.85pt,12.7pt" to="558.4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" strokecolor="#00aeef" strokeweight="2pt">
                <w10:wrap anchorx="page"/>
              </v:line>
            </w:pict>
          </mc:Fallback>
        </mc:AlternateContent>
      </w:r>
      <w:r>
        <w:rPr>
          <w:color w:val="222944"/>
          <w:w w:val="105"/>
          <w:sz w:val="28"/>
        </w:rPr>
        <w:t>Oakridge Lane, Winscombe, BS25</w:t>
      </w:r>
      <w:r>
        <w:rPr>
          <w:color w:val="222944"/>
          <w:spacing w:val="-59"/>
          <w:w w:val="105"/>
          <w:sz w:val="28"/>
        </w:rPr>
        <w:t xml:space="preserve"> </w:t>
      </w:r>
      <w:r>
        <w:rPr>
          <w:color w:val="222944"/>
          <w:w w:val="105"/>
          <w:sz w:val="28"/>
        </w:rPr>
        <w:t>1PD</w:t>
      </w:r>
    </w:p>
    <w:p w:rsidR="00707D08" w:rsidRDefault="00707D08">
      <w:pPr>
        <w:rPr>
          <w:sz w:val="28"/>
        </w:rPr>
        <w:sectPr w:rsidR="00707D08">
          <w:type w:val="continuous"/>
          <w:pgSz w:w="11910" w:h="16840"/>
          <w:pgMar w:top="560" w:right="60" w:bottom="280" w:left="60" w:header="720" w:footer="720" w:gutter="0"/>
          <w:cols w:space="720"/>
        </w:sectPr>
      </w:pPr>
    </w:p>
    <w:p w:rsidR="00707D08" w:rsidRDefault="00E0147F">
      <w:pPr>
        <w:tabs>
          <w:tab w:val="left" w:pos="1360"/>
        </w:tabs>
        <w:spacing w:line="1281" w:lineRule="exact"/>
        <w:ind w:left="34"/>
        <w:jc w:val="center"/>
        <w:rPr>
          <w:rFonts w:ascii="Times New Roman"/>
          <w:sz w:val="64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226060</wp:posOffset>
                </wp:positionV>
                <wp:extent cx="7598410" cy="1320165"/>
                <wp:effectExtent l="0" t="6985" r="2540" b="635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320165"/>
                          <a:chOff x="-30" y="356"/>
                          <a:chExt cx="11966" cy="2079"/>
                        </a:xfrm>
                      </wpg:grpSpPr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238" y="709"/>
                            <a:ext cx="801" cy="926"/>
                          </a:xfrm>
                          <a:custGeom>
                            <a:avLst/>
                            <a:gdLst>
                              <a:gd name="T0" fmla="+- 0 239 239"/>
                              <a:gd name="T1" fmla="*/ T0 w 801"/>
                              <a:gd name="T2" fmla="+- 0 709 709"/>
                              <a:gd name="T3" fmla="*/ 709 h 926"/>
                              <a:gd name="T4" fmla="+- 0 395 239"/>
                              <a:gd name="T5" fmla="*/ T4 w 801"/>
                              <a:gd name="T6" fmla="+- 0 1635 709"/>
                              <a:gd name="T7" fmla="*/ 1635 h 926"/>
                              <a:gd name="T8" fmla="+- 0 1039 239"/>
                              <a:gd name="T9" fmla="*/ T8 w 801"/>
                              <a:gd name="T10" fmla="+- 0 939 709"/>
                              <a:gd name="T11" fmla="*/ 939 h 926"/>
                              <a:gd name="T12" fmla="+- 0 239 239"/>
                              <a:gd name="T13" fmla="*/ T12 w 801"/>
                              <a:gd name="T14" fmla="+- 0 709 709"/>
                              <a:gd name="T15" fmla="*/ 709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1" h="926">
                                <a:moveTo>
                                  <a:pt x="0" y="0"/>
                                </a:moveTo>
                                <a:lnTo>
                                  <a:pt x="156" y="926"/>
                                </a:lnTo>
                                <a:lnTo>
                                  <a:pt x="80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4297" y="1509"/>
                            <a:ext cx="835" cy="871"/>
                          </a:xfrm>
                          <a:custGeom>
                            <a:avLst/>
                            <a:gdLst>
                              <a:gd name="T0" fmla="+- 0 4297 4297"/>
                              <a:gd name="T1" fmla="*/ T0 w 835"/>
                              <a:gd name="T2" fmla="+- 0 1510 1510"/>
                              <a:gd name="T3" fmla="*/ 1510 h 871"/>
                              <a:gd name="T4" fmla="+- 0 4670 4297"/>
                              <a:gd name="T5" fmla="*/ T4 w 835"/>
                              <a:gd name="T6" fmla="+- 0 2380 1510"/>
                              <a:gd name="T7" fmla="*/ 2380 h 871"/>
                              <a:gd name="T8" fmla="+- 0 5132 4297"/>
                              <a:gd name="T9" fmla="*/ T8 w 835"/>
                              <a:gd name="T10" fmla="+- 0 1567 1510"/>
                              <a:gd name="T11" fmla="*/ 1567 h 871"/>
                              <a:gd name="T12" fmla="+- 0 4297 4297"/>
                              <a:gd name="T13" fmla="*/ T12 w 835"/>
                              <a:gd name="T14" fmla="+- 0 1510 1510"/>
                              <a:gd name="T15" fmla="*/ 151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1">
                                <a:moveTo>
                                  <a:pt x="0" y="0"/>
                                </a:moveTo>
                                <a:lnTo>
                                  <a:pt x="373" y="870"/>
                                </a:lnTo>
                                <a:lnTo>
                                  <a:pt x="835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3472" y="1426"/>
                            <a:ext cx="834" cy="884"/>
                          </a:xfrm>
                          <a:custGeom>
                            <a:avLst/>
                            <a:gdLst>
                              <a:gd name="T0" fmla="+- 0 3472 3472"/>
                              <a:gd name="T1" fmla="*/ T0 w 834"/>
                              <a:gd name="T2" fmla="+- 0 1427 1427"/>
                              <a:gd name="T3" fmla="*/ 1427 h 884"/>
                              <a:gd name="T4" fmla="+- 0 3810 3472"/>
                              <a:gd name="T5" fmla="*/ T4 w 834"/>
                              <a:gd name="T6" fmla="+- 0 2311 1427"/>
                              <a:gd name="T7" fmla="*/ 2311 h 884"/>
                              <a:gd name="T8" fmla="+- 0 4306 3472"/>
                              <a:gd name="T9" fmla="*/ T8 w 834"/>
                              <a:gd name="T10" fmla="+- 0 1511 1427"/>
                              <a:gd name="T11" fmla="*/ 1511 h 884"/>
                              <a:gd name="T12" fmla="+- 0 3472 3472"/>
                              <a:gd name="T13" fmla="*/ T12 w 834"/>
                              <a:gd name="T14" fmla="+- 0 1427 1427"/>
                              <a:gd name="T15" fmla="*/ 1427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" h="884">
                                <a:moveTo>
                                  <a:pt x="0" y="0"/>
                                </a:moveTo>
                                <a:lnTo>
                                  <a:pt x="338" y="884"/>
                                </a:lnTo>
                                <a:lnTo>
                                  <a:pt x="834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3472" y="1426"/>
                            <a:ext cx="834" cy="884"/>
                          </a:xfrm>
                          <a:custGeom>
                            <a:avLst/>
                            <a:gdLst>
                              <a:gd name="T0" fmla="+- 0 3810 3472"/>
                              <a:gd name="T1" fmla="*/ T0 w 834"/>
                              <a:gd name="T2" fmla="+- 0 2311 1427"/>
                              <a:gd name="T3" fmla="*/ 2311 h 884"/>
                              <a:gd name="T4" fmla="+- 0 3472 3472"/>
                              <a:gd name="T5" fmla="*/ T4 w 834"/>
                              <a:gd name="T6" fmla="+- 0 1427 1427"/>
                              <a:gd name="T7" fmla="*/ 1427 h 884"/>
                              <a:gd name="T8" fmla="+- 0 4306 3472"/>
                              <a:gd name="T9" fmla="*/ T8 w 834"/>
                              <a:gd name="T10" fmla="+- 0 1511 1427"/>
                              <a:gd name="T11" fmla="*/ 1511 h 884"/>
                              <a:gd name="T12" fmla="+- 0 3810 3472"/>
                              <a:gd name="T13" fmla="*/ T12 w 834"/>
                              <a:gd name="T14" fmla="+- 0 2311 1427"/>
                              <a:gd name="T15" fmla="*/ 2311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" h="884">
                                <a:moveTo>
                                  <a:pt x="338" y="884"/>
                                </a:moveTo>
                                <a:lnTo>
                                  <a:pt x="0" y="0"/>
                                </a:lnTo>
                                <a:lnTo>
                                  <a:pt x="834" y="84"/>
                                </a:lnTo>
                                <a:lnTo>
                                  <a:pt x="338" y="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2642" y="1295"/>
                            <a:ext cx="825" cy="900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825"/>
                              <a:gd name="T2" fmla="+- 0 1295 1295"/>
                              <a:gd name="T3" fmla="*/ 1295 h 900"/>
                              <a:gd name="T4" fmla="+- 0 2923 2643"/>
                              <a:gd name="T5" fmla="*/ T4 w 825"/>
                              <a:gd name="T6" fmla="+- 0 2195 1295"/>
                              <a:gd name="T7" fmla="*/ 2195 h 900"/>
                              <a:gd name="T8" fmla="+- 0 3468 2643"/>
                              <a:gd name="T9" fmla="*/ T8 w 825"/>
                              <a:gd name="T10" fmla="+- 0 1426 1295"/>
                              <a:gd name="T11" fmla="*/ 1426 h 900"/>
                              <a:gd name="T12" fmla="+- 0 2643 2643"/>
                              <a:gd name="T13" fmla="*/ T12 w 825"/>
                              <a:gd name="T14" fmla="+- 0 1295 1295"/>
                              <a:gd name="T15" fmla="*/ 129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5" h="900">
                                <a:moveTo>
                                  <a:pt x="0" y="0"/>
                                </a:moveTo>
                                <a:lnTo>
                                  <a:pt x="280" y="900"/>
                                </a:lnTo>
                                <a:lnTo>
                                  <a:pt x="825" y="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1815" y="1124"/>
                            <a:ext cx="822" cy="910"/>
                          </a:xfrm>
                          <a:custGeom>
                            <a:avLst/>
                            <a:gdLst>
                              <a:gd name="T0" fmla="+- 0 1816 1816"/>
                              <a:gd name="T1" fmla="*/ T0 w 822"/>
                              <a:gd name="T2" fmla="+- 0 1124 1124"/>
                              <a:gd name="T3" fmla="*/ 1124 h 910"/>
                              <a:gd name="T4" fmla="+- 0 2066 1816"/>
                              <a:gd name="T5" fmla="*/ T4 w 822"/>
                              <a:gd name="T6" fmla="+- 0 2034 1124"/>
                              <a:gd name="T7" fmla="*/ 2034 h 910"/>
                              <a:gd name="T8" fmla="+- 0 2637 1816"/>
                              <a:gd name="T9" fmla="*/ T8 w 822"/>
                              <a:gd name="T10" fmla="+- 0 1280 1124"/>
                              <a:gd name="T11" fmla="*/ 1280 h 910"/>
                              <a:gd name="T12" fmla="+- 0 1816 1816"/>
                              <a:gd name="T13" fmla="*/ T12 w 822"/>
                              <a:gd name="T14" fmla="+- 0 1124 1124"/>
                              <a:gd name="T15" fmla="*/ 112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" h="910">
                                <a:moveTo>
                                  <a:pt x="0" y="0"/>
                                </a:moveTo>
                                <a:lnTo>
                                  <a:pt x="250" y="910"/>
                                </a:lnTo>
                                <a:lnTo>
                                  <a:pt x="821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1815" y="1124"/>
                            <a:ext cx="822" cy="910"/>
                          </a:xfrm>
                          <a:custGeom>
                            <a:avLst/>
                            <a:gdLst>
                              <a:gd name="T0" fmla="+- 0 2066 1816"/>
                              <a:gd name="T1" fmla="*/ T0 w 822"/>
                              <a:gd name="T2" fmla="+- 0 2034 1124"/>
                              <a:gd name="T3" fmla="*/ 2034 h 910"/>
                              <a:gd name="T4" fmla="+- 0 1816 1816"/>
                              <a:gd name="T5" fmla="*/ T4 w 822"/>
                              <a:gd name="T6" fmla="+- 0 1124 1124"/>
                              <a:gd name="T7" fmla="*/ 1124 h 910"/>
                              <a:gd name="T8" fmla="+- 0 2637 1816"/>
                              <a:gd name="T9" fmla="*/ T8 w 822"/>
                              <a:gd name="T10" fmla="+- 0 1280 1124"/>
                              <a:gd name="T11" fmla="*/ 1280 h 910"/>
                              <a:gd name="T12" fmla="+- 0 2066 1816"/>
                              <a:gd name="T13" fmla="*/ T12 w 822"/>
                              <a:gd name="T14" fmla="+- 0 2034 1124"/>
                              <a:gd name="T15" fmla="*/ 203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" h="910">
                                <a:moveTo>
                                  <a:pt x="250" y="910"/>
                                </a:moveTo>
                                <a:lnTo>
                                  <a:pt x="0" y="0"/>
                                </a:lnTo>
                                <a:lnTo>
                                  <a:pt x="821" y="156"/>
                                </a:lnTo>
                                <a:lnTo>
                                  <a:pt x="250" y="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012" y="912"/>
                            <a:ext cx="806" cy="923"/>
                          </a:xfrm>
                          <a:custGeom>
                            <a:avLst/>
                            <a:gdLst>
                              <a:gd name="T0" fmla="+- 0 1013 1013"/>
                              <a:gd name="T1" fmla="*/ T0 w 806"/>
                              <a:gd name="T2" fmla="+- 0 912 912"/>
                              <a:gd name="T3" fmla="*/ 912 h 923"/>
                              <a:gd name="T4" fmla="+- 0 1190 1013"/>
                              <a:gd name="T5" fmla="*/ T4 w 806"/>
                              <a:gd name="T6" fmla="+- 0 1835 912"/>
                              <a:gd name="T7" fmla="*/ 1835 h 923"/>
                              <a:gd name="T8" fmla="+- 0 1818 1013"/>
                              <a:gd name="T9" fmla="*/ T8 w 806"/>
                              <a:gd name="T10" fmla="+- 0 1125 912"/>
                              <a:gd name="T11" fmla="*/ 1125 h 923"/>
                              <a:gd name="T12" fmla="+- 0 1013 1013"/>
                              <a:gd name="T13" fmla="*/ T12 w 806"/>
                              <a:gd name="T14" fmla="+- 0 912 912"/>
                              <a:gd name="T15" fmla="*/ 912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6" h="923">
                                <a:moveTo>
                                  <a:pt x="0" y="0"/>
                                </a:moveTo>
                                <a:lnTo>
                                  <a:pt x="177" y="923"/>
                                </a:lnTo>
                                <a:lnTo>
                                  <a:pt x="805" y="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5136" y="1564"/>
                            <a:ext cx="839" cy="851"/>
                          </a:xfrm>
                          <a:custGeom>
                            <a:avLst/>
                            <a:gdLst>
                              <a:gd name="T0" fmla="+- 0 5136 5136"/>
                              <a:gd name="T1" fmla="*/ T0 w 839"/>
                              <a:gd name="T2" fmla="+- 0 1565 1565"/>
                              <a:gd name="T3" fmla="*/ 1565 h 851"/>
                              <a:gd name="T4" fmla="+- 0 5560 5136"/>
                              <a:gd name="T5" fmla="*/ T4 w 839"/>
                              <a:gd name="T6" fmla="+- 0 2415 1565"/>
                              <a:gd name="T7" fmla="*/ 2415 h 851"/>
                              <a:gd name="T8" fmla="+- 0 5974 5136"/>
                              <a:gd name="T9" fmla="*/ T8 w 839"/>
                              <a:gd name="T10" fmla="+- 0 1576 1565"/>
                              <a:gd name="T11" fmla="*/ 1576 h 851"/>
                              <a:gd name="T12" fmla="+- 0 5136 5136"/>
                              <a:gd name="T13" fmla="*/ T12 w 839"/>
                              <a:gd name="T14" fmla="+- 0 1565 1565"/>
                              <a:gd name="T15" fmla="*/ 156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851">
                                <a:moveTo>
                                  <a:pt x="0" y="0"/>
                                </a:moveTo>
                                <a:lnTo>
                                  <a:pt x="424" y="850"/>
                                </a:lnTo>
                                <a:lnTo>
                                  <a:pt x="838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5136" y="1564"/>
                            <a:ext cx="839" cy="851"/>
                          </a:xfrm>
                          <a:custGeom>
                            <a:avLst/>
                            <a:gdLst>
                              <a:gd name="T0" fmla="+- 0 5560 5136"/>
                              <a:gd name="T1" fmla="*/ T0 w 839"/>
                              <a:gd name="T2" fmla="+- 0 2415 1565"/>
                              <a:gd name="T3" fmla="*/ 2415 h 851"/>
                              <a:gd name="T4" fmla="+- 0 5136 5136"/>
                              <a:gd name="T5" fmla="*/ T4 w 839"/>
                              <a:gd name="T6" fmla="+- 0 1565 1565"/>
                              <a:gd name="T7" fmla="*/ 1565 h 851"/>
                              <a:gd name="T8" fmla="+- 0 5974 5136"/>
                              <a:gd name="T9" fmla="*/ T8 w 839"/>
                              <a:gd name="T10" fmla="+- 0 1576 1565"/>
                              <a:gd name="T11" fmla="*/ 1576 h 851"/>
                              <a:gd name="T12" fmla="+- 0 5560 5136"/>
                              <a:gd name="T13" fmla="*/ T12 w 839"/>
                              <a:gd name="T14" fmla="+- 0 2415 1565"/>
                              <a:gd name="T15" fmla="*/ 241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851">
                                <a:moveTo>
                                  <a:pt x="424" y="850"/>
                                </a:moveTo>
                                <a:lnTo>
                                  <a:pt x="0" y="0"/>
                                </a:lnTo>
                                <a:lnTo>
                                  <a:pt x="838" y="11"/>
                                </a:lnTo>
                                <a:lnTo>
                                  <a:pt x="424" y="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5973" y="1542"/>
                            <a:ext cx="836" cy="857"/>
                          </a:xfrm>
                          <a:custGeom>
                            <a:avLst/>
                            <a:gdLst>
                              <a:gd name="T0" fmla="+- 0 6810 5974"/>
                              <a:gd name="T1" fmla="*/ T0 w 836"/>
                              <a:gd name="T2" fmla="+- 0 1542 1542"/>
                              <a:gd name="T3" fmla="*/ 1542 h 857"/>
                              <a:gd name="T4" fmla="+- 0 5974 5974"/>
                              <a:gd name="T5" fmla="*/ T4 w 836"/>
                              <a:gd name="T6" fmla="+- 0 1571 1542"/>
                              <a:gd name="T7" fmla="*/ 1571 h 857"/>
                              <a:gd name="T8" fmla="+- 0 6443 5974"/>
                              <a:gd name="T9" fmla="*/ T8 w 836"/>
                              <a:gd name="T10" fmla="+- 0 2399 1542"/>
                              <a:gd name="T11" fmla="*/ 2399 h 857"/>
                              <a:gd name="T12" fmla="+- 0 6810 5974"/>
                              <a:gd name="T13" fmla="*/ T12 w 836"/>
                              <a:gd name="T14" fmla="+- 0 1542 1542"/>
                              <a:gd name="T15" fmla="*/ 1542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6" h="857">
                                <a:moveTo>
                                  <a:pt x="836" y="0"/>
                                </a:moveTo>
                                <a:lnTo>
                                  <a:pt x="0" y="29"/>
                                </a:lnTo>
                                <a:lnTo>
                                  <a:pt x="469" y="857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6809" y="1469"/>
                            <a:ext cx="835" cy="878"/>
                          </a:xfrm>
                          <a:custGeom>
                            <a:avLst/>
                            <a:gdLst>
                              <a:gd name="T0" fmla="+- 0 7643 6809"/>
                              <a:gd name="T1" fmla="*/ T0 w 835"/>
                              <a:gd name="T2" fmla="+- 0 1470 1470"/>
                              <a:gd name="T3" fmla="*/ 1470 h 878"/>
                              <a:gd name="T4" fmla="+- 0 6809 6809"/>
                              <a:gd name="T5" fmla="*/ T4 w 835"/>
                              <a:gd name="T6" fmla="+- 0 1547 1470"/>
                              <a:gd name="T7" fmla="*/ 1547 h 878"/>
                              <a:gd name="T8" fmla="+- 0 7329 6809"/>
                              <a:gd name="T9" fmla="*/ T8 w 835"/>
                              <a:gd name="T10" fmla="+- 0 2348 1470"/>
                              <a:gd name="T11" fmla="*/ 2348 h 878"/>
                              <a:gd name="T12" fmla="+- 0 7643 6809"/>
                              <a:gd name="T13" fmla="*/ T12 w 835"/>
                              <a:gd name="T14" fmla="+- 0 1470 1470"/>
                              <a:gd name="T15" fmla="*/ 147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8">
                                <a:moveTo>
                                  <a:pt x="834" y="0"/>
                                </a:moveTo>
                                <a:lnTo>
                                  <a:pt x="0" y="77"/>
                                </a:lnTo>
                                <a:lnTo>
                                  <a:pt x="520" y="878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6809" y="1469"/>
                            <a:ext cx="835" cy="878"/>
                          </a:xfrm>
                          <a:custGeom>
                            <a:avLst/>
                            <a:gdLst>
                              <a:gd name="T0" fmla="+- 0 7329 6809"/>
                              <a:gd name="T1" fmla="*/ T0 w 835"/>
                              <a:gd name="T2" fmla="+- 0 2348 1470"/>
                              <a:gd name="T3" fmla="*/ 2348 h 878"/>
                              <a:gd name="T4" fmla="+- 0 6809 6809"/>
                              <a:gd name="T5" fmla="*/ T4 w 835"/>
                              <a:gd name="T6" fmla="+- 0 1547 1470"/>
                              <a:gd name="T7" fmla="*/ 1547 h 878"/>
                              <a:gd name="T8" fmla="+- 0 7643 6809"/>
                              <a:gd name="T9" fmla="*/ T8 w 835"/>
                              <a:gd name="T10" fmla="+- 0 1470 1470"/>
                              <a:gd name="T11" fmla="*/ 1470 h 878"/>
                              <a:gd name="T12" fmla="+- 0 7329 6809"/>
                              <a:gd name="T13" fmla="*/ T12 w 835"/>
                              <a:gd name="T14" fmla="+- 0 2348 1470"/>
                              <a:gd name="T15" fmla="*/ 2348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5" h="878">
                                <a:moveTo>
                                  <a:pt x="520" y="878"/>
                                </a:moveTo>
                                <a:lnTo>
                                  <a:pt x="0" y="77"/>
                                </a:lnTo>
                                <a:lnTo>
                                  <a:pt x="834" y="0"/>
                                </a:lnTo>
                                <a:lnTo>
                                  <a:pt x="520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7631" y="1348"/>
                            <a:ext cx="826" cy="893"/>
                          </a:xfrm>
                          <a:custGeom>
                            <a:avLst/>
                            <a:gdLst>
                              <a:gd name="T0" fmla="+- 0 8457 7631"/>
                              <a:gd name="T1" fmla="*/ T0 w 826"/>
                              <a:gd name="T2" fmla="+- 0 1349 1349"/>
                              <a:gd name="T3" fmla="*/ 1349 h 893"/>
                              <a:gd name="T4" fmla="+- 0 7631 7631"/>
                              <a:gd name="T5" fmla="*/ T4 w 826"/>
                              <a:gd name="T6" fmla="+- 0 1475 1349"/>
                              <a:gd name="T7" fmla="*/ 1475 h 893"/>
                              <a:gd name="T8" fmla="+- 0 8202 7631"/>
                              <a:gd name="T9" fmla="*/ T8 w 826"/>
                              <a:gd name="T10" fmla="+- 0 2242 1349"/>
                              <a:gd name="T11" fmla="*/ 2242 h 893"/>
                              <a:gd name="T12" fmla="+- 0 8457 7631"/>
                              <a:gd name="T13" fmla="*/ T12 w 826"/>
                              <a:gd name="T14" fmla="+- 0 1349 1349"/>
                              <a:gd name="T15" fmla="*/ 1349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6" h="893">
                                <a:moveTo>
                                  <a:pt x="826" y="0"/>
                                </a:moveTo>
                                <a:lnTo>
                                  <a:pt x="0" y="126"/>
                                </a:lnTo>
                                <a:lnTo>
                                  <a:pt x="571" y="893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10892" y="489"/>
                            <a:ext cx="785" cy="923"/>
                          </a:xfrm>
                          <a:custGeom>
                            <a:avLst/>
                            <a:gdLst>
                              <a:gd name="T0" fmla="+- 0 11677 10893"/>
                              <a:gd name="T1" fmla="*/ T0 w 785"/>
                              <a:gd name="T2" fmla="+- 0 490 490"/>
                              <a:gd name="T3" fmla="*/ 490 h 923"/>
                              <a:gd name="T4" fmla="+- 0 10893 10893"/>
                              <a:gd name="T5" fmla="*/ T4 w 785"/>
                              <a:gd name="T6" fmla="+- 0 765 490"/>
                              <a:gd name="T7" fmla="*/ 765 h 923"/>
                              <a:gd name="T8" fmla="+- 0 11610 10893"/>
                              <a:gd name="T9" fmla="*/ T8 w 785"/>
                              <a:gd name="T10" fmla="+- 0 1412 490"/>
                              <a:gd name="T11" fmla="*/ 1412 h 923"/>
                              <a:gd name="T12" fmla="+- 0 11677 10893"/>
                              <a:gd name="T13" fmla="*/ T12 w 785"/>
                              <a:gd name="T14" fmla="+- 0 490 490"/>
                              <a:gd name="T15" fmla="*/ 490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5" h="923">
                                <a:moveTo>
                                  <a:pt x="784" y="0"/>
                                </a:moveTo>
                                <a:lnTo>
                                  <a:pt x="0" y="275"/>
                                </a:lnTo>
                                <a:lnTo>
                                  <a:pt x="717" y="922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10087" y="756"/>
                            <a:ext cx="800" cy="921"/>
                          </a:xfrm>
                          <a:custGeom>
                            <a:avLst/>
                            <a:gdLst>
                              <a:gd name="T0" fmla="+- 0 10886 10087"/>
                              <a:gd name="T1" fmla="*/ T0 w 800"/>
                              <a:gd name="T2" fmla="+- 0 757 757"/>
                              <a:gd name="T3" fmla="*/ 757 h 921"/>
                              <a:gd name="T4" fmla="+- 0 10087 10087"/>
                              <a:gd name="T5" fmla="*/ T4 w 800"/>
                              <a:gd name="T6" fmla="+- 0 996 757"/>
                              <a:gd name="T7" fmla="*/ 996 h 921"/>
                              <a:gd name="T8" fmla="+- 0 10771 10087"/>
                              <a:gd name="T9" fmla="*/ T8 w 800"/>
                              <a:gd name="T10" fmla="+- 0 1677 757"/>
                              <a:gd name="T11" fmla="*/ 1677 h 921"/>
                              <a:gd name="T12" fmla="+- 0 10886 10087"/>
                              <a:gd name="T13" fmla="*/ T12 w 800"/>
                              <a:gd name="T14" fmla="+- 0 757 757"/>
                              <a:gd name="T15" fmla="*/ 757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921">
                                <a:moveTo>
                                  <a:pt x="799" y="0"/>
                                </a:moveTo>
                                <a:lnTo>
                                  <a:pt x="0" y="239"/>
                                </a:lnTo>
                                <a:lnTo>
                                  <a:pt x="684" y="920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10087" y="756"/>
                            <a:ext cx="800" cy="921"/>
                          </a:xfrm>
                          <a:custGeom>
                            <a:avLst/>
                            <a:gdLst>
                              <a:gd name="T0" fmla="+- 0 10771 10087"/>
                              <a:gd name="T1" fmla="*/ T0 w 800"/>
                              <a:gd name="T2" fmla="+- 0 1677 757"/>
                              <a:gd name="T3" fmla="*/ 1677 h 921"/>
                              <a:gd name="T4" fmla="+- 0 10087 10087"/>
                              <a:gd name="T5" fmla="*/ T4 w 800"/>
                              <a:gd name="T6" fmla="+- 0 996 757"/>
                              <a:gd name="T7" fmla="*/ 996 h 921"/>
                              <a:gd name="T8" fmla="+- 0 10886 10087"/>
                              <a:gd name="T9" fmla="*/ T8 w 800"/>
                              <a:gd name="T10" fmla="+- 0 757 757"/>
                              <a:gd name="T11" fmla="*/ 757 h 921"/>
                              <a:gd name="T12" fmla="+- 0 10771 10087"/>
                              <a:gd name="T13" fmla="*/ T12 w 800"/>
                              <a:gd name="T14" fmla="+- 0 1677 757"/>
                              <a:gd name="T15" fmla="*/ 1677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921">
                                <a:moveTo>
                                  <a:pt x="684" y="920"/>
                                </a:moveTo>
                                <a:lnTo>
                                  <a:pt x="0" y="239"/>
                                </a:lnTo>
                                <a:lnTo>
                                  <a:pt x="799" y="0"/>
                                </a:lnTo>
                                <a:lnTo>
                                  <a:pt x="684" y="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3"/>
                        <wps:cNvSpPr>
                          <a:spLocks/>
                        </wps:cNvSpPr>
                        <wps:spPr bwMode="auto">
                          <a:xfrm>
                            <a:off x="9249" y="997"/>
                            <a:ext cx="810" cy="912"/>
                          </a:xfrm>
                          <a:custGeom>
                            <a:avLst/>
                            <a:gdLst>
                              <a:gd name="T0" fmla="+- 0 10059 9250"/>
                              <a:gd name="T1" fmla="*/ T0 w 810"/>
                              <a:gd name="T2" fmla="+- 0 997 997"/>
                              <a:gd name="T3" fmla="*/ 997 h 912"/>
                              <a:gd name="T4" fmla="+- 0 9250 9250"/>
                              <a:gd name="T5" fmla="*/ T4 w 810"/>
                              <a:gd name="T6" fmla="+- 0 1197 997"/>
                              <a:gd name="T7" fmla="*/ 1197 h 912"/>
                              <a:gd name="T8" fmla="+- 0 9895 9250"/>
                              <a:gd name="T9" fmla="*/ T8 w 810"/>
                              <a:gd name="T10" fmla="+- 0 1909 997"/>
                              <a:gd name="T11" fmla="*/ 1909 h 912"/>
                              <a:gd name="T12" fmla="+- 0 10059 9250"/>
                              <a:gd name="T13" fmla="*/ T12 w 810"/>
                              <a:gd name="T14" fmla="+- 0 997 997"/>
                              <a:gd name="T15" fmla="*/ 99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0" h="912">
                                <a:moveTo>
                                  <a:pt x="809" y="0"/>
                                </a:moveTo>
                                <a:lnTo>
                                  <a:pt x="0" y="200"/>
                                </a:lnTo>
                                <a:lnTo>
                                  <a:pt x="645" y="912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8449" y="1205"/>
                            <a:ext cx="821" cy="905"/>
                          </a:xfrm>
                          <a:custGeom>
                            <a:avLst/>
                            <a:gdLst>
                              <a:gd name="T0" fmla="+- 0 9270 8449"/>
                              <a:gd name="T1" fmla="*/ T0 w 821"/>
                              <a:gd name="T2" fmla="+- 0 1205 1205"/>
                              <a:gd name="T3" fmla="*/ 1205 h 905"/>
                              <a:gd name="T4" fmla="+- 0 8449 8449"/>
                              <a:gd name="T5" fmla="*/ T4 w 821"/>
                              <a:gd name="T6" fmla="+- 0 1366 1205"/>
                              <a:gd name="T7" fmla="*/ 1366 h 905"/>
                              <a:gd name="T8" fmla="+- 0 9058 8449"/>
                              <a:gd name="T9" fmla="*/ T8 w 821"/>
                              <a:gd name="T10" fmla="+- 0 2110 1205"/>
                              <a:gd name="T11" fmla="*/ 2110 h 905"/>
                              <a:gd name="T12" fmla="+- 0 9270 8449"/>
                              <a:gd name="T13" fmla="*/ T12 w 821"/>
                              <a:gd name="T14" fmla="+- 0 1205 1205"/>
                              <a:gd name="T15" fmla="*/ 120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1" h="905">
                                <a:moveTo>
                                  <a:pt x="821" y="0"/>
                                </a:moveTo>
                                <a:lnTo>
                                  <a:pt x="0" y="161"/>
                                </a:lnTo>
                                <a:lnTo>
                                  <a:pt x="609" y="905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8449" y="1205"/>
                            <a:ext cx="821" cy="905"/>
                          </a:xfrm>
                          <a:custGeom>
                            <a:avLst/>
                            <a:gdLst>
                              <a:gd name="T0" fmla="+- 0 9058 8449"/>
                              <a:gd name="T1" fmla="*/ T0 w 821"/>
                              <a:gd name="T2" fmla="+- 0 2110 1205"/>
                              <a:gd name="T3" fmla="*/ 2110 h 905"/>
                              <a:gd name="T4" fmla="+- 0 8449 8449"/>
                              <a:gd name="T5" fmla="*/ T4 w 821"/>
                              <a:gd name="T6" fmla="+- 0 1366 1205"/>
                              <a:gd name="T7" fmla="*/ 1366 h 905"/>
                              <a:gd name="T8" fmla="+- 0 9270 8449"/>
                              <a:gd name="T9" fmla="*/ T8 w 821"/>
                              <a:gd name="T10" fmla="+- 0 1205 1205"/>
                              <a:gd name="T11" fmla="*/ 1205 h 905"/>
                              <a:gd name="T12" fmla="+- 0 9058 8449"/>
                              <a:gd name="T13" fmla="*/ T12 w 821"/>
                              <a:gd name="T14" fmla="+- 0 2110 1205"/>
                              <a:gd name="T15" fmla="*/ 2110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1" h="905">
                                <a:moveTo>
                                  <a:pt x="609" y="905"/>
                                </a:moveTo>
                                <a:lnTo>
                                  <a:pt x="0" y="161"/>
                                </a:lnTo>
                                <a:lnTo>
                                  <a:pt x="821" y="0"/>
                                </a:lnTo>
                                <a:lnTo>
                                  <a:pt x="609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"/>
                        <wps:cNvSpPr>
                          <a:spLocks/>
                        </wps:cNvSpPr>
                        <wps:spPr bwMode="auto">
                          <a:xfrm>
                            <a:off x="0" y="386"/>
                            <a:ext cx="11906" cy="1195"/>
                          </a:xfrm>
                          <a:custGeom>
                            <a:avLst/>
                            <a:gdLst>
                              <a:gd name="T0" fmla="*/ 120 w 11906"/>
                              <a:gd name="T1" fmla="+- 0 659 386"/>
                              <a:gd name="T2" fmla="*/ 659 h 1195"/>
                              <a:gd name="T3" fmla="*/ 307 w 11906"/>
                              <a:gd name="T4" fmla="+- 0 718 386"/>
                              <a:gd name="T5" fmla="*/ 718 h 1195"/>
                              <a:gd name="T6" fmla="*/ 496 w 11906"/>
                              <a:gd name="T7" fmla="+- 0 776 386"/>
                              <a:gd name="T8" fmla="*/ 776 h 1195"/>
                              <a:gd name="T9" fmla="*/ 688 w 11906"/>
                              <a:gd name="T10" fmla="+- 0 832 386"/>
                              <a:gd name="T11" fmla="*/ 832 h 1195"/>
                              <a:gd name="T12" fmla="*/ 881 w 11906"/>
                              <a:gd name="T13" fmla="+- 0 887 386"/>
                              <a:gd name="T14" fmla="*/ 887 h 1195"/>
                              <a:gd name="T15" fmla="*/ 1076 w 11906"/>
                              <a:gd name="T16" fmla="+- 0 940 386"/>
                              <a:gd name="T17" fmla="*/ 940 h 1195"/>
                              <a:gd name="T18" fmla="*/ 1274 w 11906"/>
                              <a:gd name="T19" fmla="+- 0 992 386"/>
                              <a:gd name="T20" fmla="*/ 992 h 1195"/>
                              <a:gd name="T21" fmla="*/ 1473 w 11906"/>
                              <a:gd name="T22" fmla="+- 0 1042 386"/>
                              <a:gd name="T23" fmla="*/ 1042 h 1195"/>
                              <a:gd name="T24" fmla="*/ 1675 w 11906"/>
                              <a:gd name="T25" fmla="+- 0 1091 386"/>
                              <a:gd name="T26" fmla="*/ 1091 h 1195"/>
                              <a:gd name="T27" fmla="*/ 1878 w 11906"/>
                              <a:gd name="T28" fmla="+- 0 1137 386"/>
                              <a:gd name="T29" fmla="*/ 1137 h 1195"/>
                              <a:gd name="T30" fmla="*/ 2084 w 11906"/>
                              <a:gd name="T31" fmla="+- 0 1182 386"/>
                              <a:gd name="T32" fmla="*/ 1182 h 1195"/>
                              <a:gd name="T33" fmla="*/ 2291 w 11906"/>
                              <a:gd name="T34" fmla="+- 0 1225 386"/>
                              <a:gd name="T35" fmla="*/ 1225 h 1195"/>
                              <a:gd name="T36" fmla="*/ 2500 w 11906"/>
                              <a:gd name="T37" fmla="+- 0 1266 386"/>
                              <a:gd name="T38" fmla="*/ 1266 h 1195"/>
                              <a:gd name="T39" fmla="*/ 2711 w 11906"/>
                              <a:gd name="T40" fmla="+- 0 1304 386"/>
                              <a:gd name="T41" fmla="*/ 1304 h 1195"/>
                              <a:gd name="T42" fmla="*/ 2924 w 11906"/>
                              <a:gd name="T43" fmla="+- 0 1341 386"/>
                              <a:gd name="T44" fmla="*/ 1341 h 1195"/>
                              <a:gd name="T45" fmla="*/ 3139 w 11906"/>
                              <a:gd name="T46" fmla="+- 0 1375 386"/>
                              <a:gd name="T47" fmla="*/ 1375 h 1195"/>
                              <a:gd name="T48" fmla="*/ 3355 w 11906"/>
                              <a:gd name="T49" fmla="+- 0 1407 386"/>
                              <a:gd name="T50" fmla="*/ 1407 h 1195"/>
                              <a:gd name="T51" fmla="*/ 3573 w 11906"/>
                              <a:gd name="T52" fmla="+- 0 1437 386"/>
                              <a:gd name="T53" fmla="*/ 1437 h 1195"/>
                              <a:gd name="T54" fmla="*/ 3793 w 11906"/>
                              <a:gd name="T55" fmla="+- 0 1464 386"/>
                              <a:gd name="T56" fmla="*/ 1464 h 1195"/>
                              <a:gd name="T57" fmla="*/ 4015 w 11906"/>
                              <a:gd name="T58" fmla="+- 0 1488 386"/>
                              <a:gd name="T59" fmla="*/ 1488 h 1195"/>
                              <a:gd name="T60" fmla="*/ 4238 w 11906"/>
                              <a:gd name="T61" fmla="+- 0 1510 386"/>
                              <a:gd name="T62" fmla="*/ 1510 h 1195"/>
                              <a:gd name="T63" fmla="*/ 4463 w 11906"/>
                              <a:gd name="T64" fmla="+- 0 1529 386"/>
                              <a:gd name="T65" fmla="*/ 1529 h 1195"/>
                              <a:gd name="T66" fmla="*/ 4689 w 11906"/>
                              <a:gd name="T67" fmla="+- 0 1545 386"/>
                              <a:gd name="T68" fmla="*/ 1545 h 1195"/>
                              <a:gd name="T69" fmla="*/ 4917 w 11906"/>
                              <a:gd name="T70" fmla="+- 0 1558 386"/>
                              <a:gd name="T71" fmla="*/ 1558 h 1195"/>
                              <a:gd name="T72" fmla="*/ 5146 w 11906"/>
                              <a:gd name="T73" fmla="+- 0 1568 386"/>
                              <a:gd name="T74" fmla="*/ 1568 h 1195"/>
                              <a:gd name="T75" fmla="*/ 5377 w 11906"/>
                              <a:gd name="T76" fmla="+- 0 1575 386"/>
                              <a:gd name="T77" fmla="*/ 1575 h 1195"/>
                              <a:gd name="T78" fmla="*/ 5609 w 11906"/>
                              <a:gd name="T79" fmla="+- 0 1579 386"/>
                              <a:gd name="T80" fmla="*/ 1579 h 1195"/>
                              <a:gd name="T81" fmla="*/ 5843 w 11906"/>
                              <a:gd name="T82" fmla="+- 0 1580 386"/>
                              <a:gd name="T83" fmla="*/ 1580 h 1195"/>
                              <a:gd name="T84" fmla="*/ 6078 w 11906"/>
                              <a:gd name="T85" fmla="+- 0 1578 386"/>
                              <a:gd name="T86" fmla="*/ 1578 h 1195"/>
                              <a:gd name="T87" fmla="*/ 6314 w 11906"/>
                              <a:gd name="T88" fmla="+- 0 1572 386"/>
                              <a:gd name="T89" fmla="*/ 1572 h 1195"/>
                              <a:gd name="T90" fmla="*/ 6552 w 11906"/>
                              <a:gd name="T91" fmla="+- 0 1563 386"/>
                              <a:gd name="T92" fmla="*/ 1563 h 1195"/>
                              <a:gd name="T93" fmla="*/ 6791 w 11906"/>
                              <a:gd name="T94" fmla="+- 0 1550 386"/>
                              <a:gd name="T95" fmla="*/ 1550 h 1195"/>
                              <a:gd name="T96" fmla="*/ 7032 w 11906"/>
                              <a:gd name="T97" fmla="+- 0 1533 386"/>
                              <a:gd name="T98" fmla="*/ 1533 h 1195"/>
                              <a:gd name="T99" fmla="*/ 7274 w 11906"/>
                              <a:gd name="T100" fmla="+- 0 1513 386"/>
                              <a:gd name="T101" fmla="*/ 1513 h 1195"/>
                              <a:gd name="T102" fmla="*/ 7517 w 11906"/>
                              <a:gd name="T103" fmla="+- 0 1489 386"/>
                              <a:gd name="T104" fmla="*/ 1489 h 1195"/>
                              <a:gd name="T105" fmla="*/ 7761 w 11906"/>
                              <a:gd name="T106" fmla="+- 0 1461 386"/>
                              <a:gd name="T107" fmla="*/ 1461 h 1195"/>
                              <a:gd name="T108" fmla="*/ 8006 w 11906"/>
                              <a:gd name="T109" fmla="+- 0 1430 386"/>
                              <a:gd name="T110" fmla="*/ 1430 h 1195"/>
                              <a:gd name="T111" fmla="*/ 8252 w 11906"/>
                              <a:gd name="T112" fmla="+- 0 1394 386"/>
                              <a:gd name="T113" fmla="*/ 1394 h 1195"/>
                              <a:gd name="T114" fmla="*/ 8500 w 11906"/>
                              <a:gd name="T115" fmla="+- 0 1354 386"/>
                              <a:gd name="T116" fmla="*/ 1354 h 1195"/>
                              <a:gd name="T117" fmla="*/ 8748 w 11906"/>
                              <a:gd name="T118" fmla="+- 0 1310 386"/>
                              <a:gd name="T119" fmla="*/ 1310 h 1195"/>
                              <a:gd name="T120" fmla="*/ 8998 w 11906"/>
                              <a:gd name="T121" fmla="+- 0 1262 386"/>
                              <a:gd name="T122" fmla="*/ 1262 h 1195"/>
                              <a:gd name="T123" fmla="*/ 9249 w 11906"/>
                              <a:gd name="T124" fmla="+- 0 1209 386"/>
                              <a:gd name="T125" fmla="*/ 1209 h 1195"/>
                              <a:gd name="T126" fmla="*/ 9500 w 11906"/>
                              <a:gd name="T127" fmla="+- 0 1152 386"/>
                              <a:gd name="T128" fmla="*/ 1152 h 1195"/>
                              <a:gd name="T129" fmla="*/ 9753 w 11906"/>
                              <a:gd name="T130" fmla="+- 0 1090 386"/>
                              <a:gd name="T131" fmla="*/ 1090 h 1195"/>
                              <a:gd name="T132" fmla="*/ 10006 w 11906"/>
                              <a:gd name="T133" fmla="+- 0 1024 386"/>
                              <a:gd name="T134" fmla="*/ 1024 h 1195"/>
                              <a:gd name="T135" fmla="*/ 10261 w 11906"/>
                              <a:gd name="T136" fmla="+- 0 954 386"/>
                              <a:gd name="T137" fmla="*/ 954 h 1195"/>
                              <a:gd name="T138" fmla="*/ 10516 w 11906"/>
                              <a:gd name="T139" fmla="+- 0 878 386"/>
                              <a:gd name="T140" fmla="*/ 878 h 1195"/>
                              <a:gd name="T141" fmla="*/ 10772 w 11906"/>
                              <a:gd name="T142" fmla="+- 0 798 386"/>
                              <a:gd name="T143" fmla="*/ 798 h 1195"/>
                              <a:gd name="T144" fmla="*/ 11029 w 11906"/>
                              <a:gd name="T145" fmla="+- 0 713 386"/>
                              <a:gd name="T146" fmla="*/ 713 h 1195"/>
                              <a:gd name="T147" fmla="*/ 11287 w 11906"/>
                              <a:gd name="T148" fmla="+- 0 622 386"/>
                              <a:gd name="T149" fmla="*/ 622 h 1195"/>
                              <a:gd name="T150" fmla="*/ 11545 w 11906"/>
                              <a:gd name="T151" fmla="+- 0 527 386"/>
                              <a:gd name="T152" fmla="*/ 527 h 1195"/>
                              <a:gd name="T153" fmla="*/ 11804 w 11906"/>
                              <a:gd name="T154" fmla="+- 0 427 386"/>
                              <a:gd name="T155" fmla="*/ 427 h 11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06" h="1195">
                                <a:moveTo>
                                  <a:pt x="0" y="235"/>
                                </a:moveTo>
                                <a:lnTo>
                                  <a:pt x="58" y="254"/>
                                </a:lnTo>
                                <a:lnTo>
                                  <a:pt x="120" y="273"/>
                                </a:lnTo>
                                <a:lnTo>
                                  <a:pt x="182" y="293"/>
                                </a:lnTo>
                                <a:lnTo>
                                  <a:pt x="245" y="313"/>
                                </a:lnTo>
                                <a:lnTo>
                                  <a:pt x="307" y="332"/>
                                </a:lnTo>
                                <a:lnTo>
                                  <a:pt x="370" y="352"/>
                                </a:lnTo>
                                <a:lnTo>
                                  <a:pt x="433" y="371"/>
                                </a:lnTo>
                                <a:lnTo>
                                  <a:pt x="496" y="390"/>
                                </a:lnTo>
                                <a:lnTo>
                                  <a:pt x="560" y="409"/>
                                </a:lnTo>
                                <a:lnTo>
                                  <a:pt x="624" y="427"/>
                                </a:lnTo>
                                <a:lnTo>
                                  <a:pt x="688" y="446"/>
                                </a:lnTo>
                                <a:lnTo>
                                  <a:pt x="752" y="464"/>
                                </a:lnTo>
                                <a:lnTo>
                                  <a:pt x="816" y="483"/>
                                </a:lnTo>
                                <a:lnTo>
                                  <a:pt x="881" y="501"/>
                                </a:lnTo>
                                <a:lnTo>
                                  <a:pt x="946" y="519"/>
                                </a:lnTo>
                                <a:lnTo>
                                  <a:pt x="1011" y="537"/>
                                </a:lnTo>
                                <a:lnTo>
                                  <a:pt x="1076" y="554"/>
                                </a:lnTo>
                                <a:lnTo>
                                  <a:pt x="1142" y="572"/>
                                </a:lnTo>
                                <a:lnTo>
                                  <a:pt x="1208" y="589"/>
                                </a:lnTo>
                                <a:lnTo>
                                  <a:pt x="1274" y="606"/>
                                </a:lnTo>
                                <a:lnTo>
                                  <a:pt x="1340" y="623"/>
                                </a:lnTo>
                                <a:lnTo>
                                  <a:pt x="1407" y="640"/>
                                </a:lnTo>
                                <a:lnTo>
                                  <a:pt x="1473" y="656"/>
                                </a:lnTo>
                                <a:lnTo>
                                  <a:pt x="1540" y="672"/>
                                </a:lnTo>
                                <a:lnTo>
                                  <a:pt x="1608" y="689"/>
                                </a:lnTo>
                                <a:lnTo>
                                  <a:pt x="1675" y="705"/>
                                </a:lnTo>
                                <a:lnTo>
                                  <a:pt x="1743" y="720"/>
                                </a:lnTo>
                                <a:lnTo>
                                  <a:pt x="1810" y="736"/>
                                </a:lnTo>
                                <a:lnTo>
                                  <a:pt x="1878" y="751"/>
                                </a:lnTo>
                                <a:lnTo>
                                  <a:pt x="1947" y="766"/>
                                </a:lnTo>
                                <a:lnTo>
                                  <a:pt x="2015" y="781"/>
                                </a:lnTo>
                                <a:lnTo>
                                  <a:pt x="2084" y="796"/>
                                </a:lnTo>
                                <a:lnTo>
                                  <a:pt x="215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91" y="839"/>
                                </a:lnTo>
                                <a:lnTo>
                                  <a:pt x="2361" y="853"/>
                                </a:lnTo>
                                <a:lnTo>
                                  <a:pt x="2430" y="866"/>
                                </a:lnTo>
                                <a:lnTo>
                                  <a:pt x="2500" y="880"/>
                                </a:lnTo>
                                <a:lnTo>
                                  <a:pt x="2571" y="893"/>
                                </a:lnTo>
                                <a:lnTo>
                                  <a:pt x="2641" y="906"/>
                                </a:lnTo>
                                <a:lnTo>
                                  <a:pt x="2711" y="918"/>
                                </a:lnTo>
                                <a:lnTo>
                                  <a:pt x="2782" y="931"/>
                                </a:lnTo>
                                <a:lnTo>
                                  <a:pt x="2853" y="943"/>
                                </a:lnTo>
                                <a:lnTo>
                                  <a:pt x="2924" y="955"/>
                                </a:lnTo>
                                <a:lnTo>
                                  <a:pt x="2996" y="967"/>
                                </a:lnTo>
                                <a:lnTo>
                                  <a:pt x="3067" y="978"/>
                                </a:lnTo>
                                <a:lnTo>
                                  <a:pt x="3139" y="989"/>
                                </a:lnTo>
                                <a:lnTo>
                                  <a:pt x="3211" y="1000"/>
                                </a:lnTo>
                                <a:lnTo>
                                  <a:pt x="3283" y="1011"/>
                                </a:lnTo>
                                <a:lnTo>
                                  <a:pt x="3355" y="1021"/>
                                </a:lnTo>
                                <a:lnTo>
                                  <a:pt x="3428" y="1031"/>
                                </a:lnTo>
                                <a:lnTo>
                                  <a:pt x="3501" y="1041"/>
                                </a:lnTo>
                                <a:lnTo>
                                  <a:pt x="3573" y="1051"/>
                                </a:lnTo>
                                <a:lnTo>
                                  <a:pt x="3646" y="1060"/>
                                </a:lnTo>
                                <a:lnTo>
                                  <a:pt x="3720" y="1069"/>
                                </a:lnTo>
                                <a:lnTo>
                                  <a:pt x="3793" y="1078"/>
                                </a:lnTo>
                                <a:lnTo>
                                  <a:pt x="3867" y="1086"/>
                                </a:lnTo>
                                <a:lnTo>
                                  <a:pt x="3941" y="1094"/>
                                </a:lnTo>
                                <a:lnTo>
                                  <a:pt x="4015" y="1102"/>
                                </a:lnTo>
                                <a:lnTo>
                                  <a:pt x="4089" y="1109"/>
                                </a:lnTo>
                                <a:lnTo>
                                  <a:pt x="4163" y="1117"/>
                                </a:lnTo>
                                <a:lnTo>
                                  <a:pt x="4238" y="1124"/>
                                </a:lnTo>
                                <a:lnTo>
                                  <a:pt x="4313" y="1130"/>
                                </a:lnTo>
                                <a:lnTo>
                                  <a:pt x="4387" y="1137"/>
                                </a:lnTo>
                                <a:lnTo>
                                  <a:pt x="4463" y="1143"/>
                                </a:lnTo>
                                <a:lnTo>
                                  <a:pt x="4538" y="1148"/>
                                </a:lnTo>
                                <a:lnTo>
                                  <a:pt x="4613" y="1154"/>
                                </a:lnTo>
                                <a:lnTo>
                                  <a:pt x="4689" y="1159"/>
                                </a:lnTo>
                                <a:lnTo>
                                  <a:pt x="4765" y="1163"/>
                                </a:lnTo>
                                <a:lnTo>
                                  <a:pt x="4841" y="1168"/>
                                </a:lnTo>
                                <a:lnTo>
                                  <a:pt x="4917" y="1172"/>
                                </a:lnTo>
                                <a:lnTo>
                                  <a:pt x="4993" y="1176"/>
                                </a:lnTo>
                                <a:lnTo>
                                  <a:pt x="5069" y="1179"/>
                                </a:lnTo>
                                <a:lnTo>
                                  <a:pt x="5146" y="1182"/>
                                </a:lnTo>
                                <a:lnTo>
                                  <a:pt x="5223" y="1185"/>
                                </a:lnTo>
                                <a:lnTo>
                                  <a:pt x="5300" y="1187"/>
                                </a:lnTo>
                                <a:lnTo>
                                  <a:pt x="5377" y="1189"/>
                                </a:lnTo>
                                <a:lnTo>
                                  <a:pt x="5454" y="1191"/>
                                </a:lnTo>
                                <a:lnTo>
                                  <a:pt x="5532" y="1192"/>
                                </a:lnTo>
                                <a:lnTo>
                                  <a:pt x="5609" y="1193"/>
                                </a:lnTo>
                                <a:lnTo>
                                  <a:pt x="5687" y="1194"/>
                                </a:lnTo>
                                <a:lnTo>
                                  <a:pt x="5765" y="1194"/>
                                </a:lnTo>
                                <a:lnTo>
                                  <a:pt x="5843" y="1194"/>
                                </a:lnTo>
                                <a:lnTo>
                                  <a:pt x="5921" y="1194"/>
                                </a:lnTo>
                                <a:lnTo>
                                  <a:pt x="5999" y="1193"/>
                                </a:lnTo>
                                <a:lnTo>
                                  <a:pt x="6078" y="1192"/>
                                </a:lnTo>
                                <a:lnTo>
                                  <a:pt x="6157" y="1190"/>
                                </a:lnTo>
                                <a:lnTo>
                                  <a:pt x="6236" y="1188"/>
                                </a:lnTo>
                                <a:lnTo>
                                  <a:pt x="6314" y="1186"/>
                                </a:lnTo>
                                <a:lnTo>
                                  <a:pt x="6394" y="1183"/>
                                </a:lnTo>
                                <a:lnTo>
                                  <a:pt x="6473" y="1180"/>
                                </a:lnTo>
                                <a:lnTo>
                                  <a:pt x="6552" y="1177"/>
                                </a:lnTo>
                                <a:lnTo>
                                  <a:pt x="6632" y="1173"/>
                                </a:lnTo>
                                <a:lnTo>
                                  <a:pt x="6712" y="1168"/>
                                </a:lnTo>
                                <a:lnTo>
                                  <a:pt x="6791" y="1164"/>
                                </a:lnTo>
                                <a:lnTo>
                                  <a:pt x="6871" y="1159"/>
                                </a:lnTo>
                                <a:lnTo>
                                  <a:pt x="6952" y="1153"/>
                                </a:lnTo>
                                <a:lnTo>
                                  <a:pt x="7032" y="1147"/>
                                </a:lnTo>
                                <a:lnTo>
                                  <a:pt x="7112" y="1141"/>
                                </a:lnTo>
                                <a:lnTo>
                                  <a:pt x="7193" y="1134"/>
                                </a:lnTo>
                                <a:lnTo>
                                  <a:pt x="7274" y="1127"/>
                                </a:lnTo>
                                <a:lnTo>
                                  <a:pt x="7354" y="1120"/>
                                </a:lnTo>
                                <a:lnTo>
                                  <a:pt x="7435" y="1112"/>
                                </a:lnTo>
                                <a:lnTo>
                                  <a:pt x="7517" y="1103"/>
                                </a:lnTo>
                                <a:lnTo>
                                  <a:pt x="7598" y="1094"/>
                                </a:lnTo>
                                <a:lnTo>
                                  <a:pt x="7679" y="1085"/>
                                </a:lnTo>
                                <a:lnTo>
                                  <a:pt x="7761" y="1075"/>
                                </a:lnTo>
                                <a:lnTo>
                                  <a:pt x="7842" y="1065"/>
                                </a:lnTo>
                                <a:lnTo>
                                  <a:pt x="7924" y="1055"/>
                                </a:lnTo>
                                <a:lnTo>
                                  <a:pt x="8006" y="1044"/>
                                </a:lnTo>
                                <a:lnTo>
                                  <a:pt x="8088" y="1032"/>
                                </a:lnTo>
                                <a:lnTo>
                                  <a:pt x="8170" y="1020"/>
                                </a:lnTo>
                                <a:lnTo>
                                  <a:pt x="8252" y="1008"/>
                                </a:lnTo>
                                <a:lnTo>
                                  <a:pt x="8335" y="995"/>
                                </a:lnTo>
                                <a:lnTo>
                                  <a:pt x="8417" y="982"/>
                                </a:lnTo>
                                <a:lnTo>
                                  <a:pt x="8500" y="968"/>
                                </a:lnTo>
                                <a:lnTo>
                                  <a:pt x="8582" y="954"/>
                                </a:lnTo>
                                <a:lnTo>
                                  <a:pt x="8665" y="939"/>
                                </a:lnTo>
                                <a:lnTo>
                                  <a:pt x="8748" y="924"/>
                                </a:lnTo>
                                <a:lnTo>
                                  <a:pt x="8831" y="908"/>
                                </a:lnTo>
                                <a:lnTo>
                                  <a:pt x="8915" y="892"/>
                                </a:lnTo>
                                <a:lnTo>
                                  <a:pt x="8998" y="876"/>
                                </a:lnTo>
                                <a:lnTo>
                                  <a:pt x="9081" y="859"/>
                                </a:lnTo>
                                <a:lnTo>
                                  <a:pt x="9165" y="841"/>
                                </a:lnTo>
                                <a:lnTo>
                                  <a:pt x="9249" y="823"/>
                                </a:lnTo>
                                <a:lnTo>
                                  <a:pt x="9332" y="805"/>
                                </a:lnTo>
                                <a:lnTo>
                                  <a:pt x="9416" y="785"/>
                                </a:lnTo>
                                <a:lnTo>
                                  <a:pt x="9500" y="766"/>
                                </a:lnTo>
                                <a:lnTo>
                                  <a:pt x="9584" y="746"/>
                                </a:lnTo>
                                <a:lnTo>
                                  <a:pt x="9668" y="725"/>
                                </a:lnTo>
                                <a:lnTo>
                                  <a:pt x="9753" y="704"/>
                                </a:lnTo>
                                <a:lnTo>
                                  <a:pt x="9837" y="683"/>
                                </a:lnTo>
                                <a:lnTo>
                                  <a:pt x="9922" y="661"/>
                                </a:lnTo>
                                <a:lnTo>
                                  <a:pt x="10006" y="638"/>
                                </a:lnTo>
                                <a:lnTo>
                                  <a:pt x="10091" y="615"/>
                                </a:lnTo>
                                <a:lnTo>
                                  <a:pt x="10176" y="592"/>
                                </a:lnTo>
                                <a:lnTo>
                                  <a:pt x="10261" y="568"/>
                                </a:lnTo>
                                <a:lnTo>
                                  <a:pt x="10346" y="543"/>
                                </a:lnTo>
                                <a:lnTo>
                                  <a:pt x="10431" y="518"/>
                                </a:lnTo>
                                <a:lnTo>
                                  <a:pt x="10516" y="492"/>
                                </a:lnTo>
                                <a:lnTo>
                                  <a:pt x="10601" y="466"/>
                                </a:lnTo>
                                <a:lnTo>
                                  <a:pt x="10687" y="439"/>
                                </a:lnTo>
                                <a:lnTo>
                                  <a:pt x="10772" y="412"/>
                                </a:lnTo>
                                <a:lnTo>
                                  <a:pt x="10858" y="384"/>
                                </a:lnTo>
                                <a:lnTo>
                                  <a:pt x="10943" y="356"/>
                                </a:lnTo>
                                <a:lnTo>
                                  <a:pt x="11029" y="327"/>
                                </a:lnTo>
                                <a:lnTo>
                                  <a:pt x="11115" y="297"/>
                                </a:lnTo>
                                <a:lnTo>
                                  <a:pt x="11201" y="267"/>
                                </a:lnTo>
                                <a:lnTo>
                                  <a:pt x="11287" y="236"/>
                                </a:lnTo>
                                <a:lnTo>
                                  <a:pt x="11373" y="205"/>
                                </a:lnTo>
                                <a:lnTo>
                                  <a:pt x="11459" y="174"/>
                                </a:lnTo>
                                <a:lnTo>
                                  <a:pt x="11545" y="141"/>
                                </a:lnTo>
                                <a:lnTo>
                                  <a:pt x="11631" y="108"/>
                                </a:lnTo>
                                <a:lnTo>
                                  <a:pt x="11718" y="75"/>
                                </a:lnTo>
                                <a:lnTo>
                                  <a:pt x="11804" y="41"/>
                                </a:lnTo>
                                <a:lnTo>
                                  <a:pt x="11891" y="6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39234" id="Group 9" o:spid="_x0000_s1026" style="position:absolute;margin-left:-1.5pt;margin-top:17.8pt;width:598.3pt;height:103.95pt;z-index:-251654656;mso-position-horizontal-relative:page" coordorigin="-30,356" coordsize="11966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">
                <v:shape id="Freeform 30" o:spid="_x0000_s1027" style="position:absolute;left:238;top:709;width:801;height:926;visibility:visible;mso-wrap-style:square;v-text-anchor:top" coordsize="80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" path="m,l156,926,800,230,,xe" fillcolor="#00aeef" stroked="f">
                  <v:path arrowok="t" o:connecttype="custom" o:connectlocs="0,709;156,1635;800,939;0,709" o:connectangles="0,0,0,0"/>
                </v:shape>
                <v:shape id="Freeform 29" o:spid="_x0000_s1028" style="position:absolute;left:4297;top:1509;width:835;height:871;visibility:visible;mso-wrap-style:square;v-text-anchor:top" coordsize="83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" path="m,l373,870,835,57,,xe" fillcolor="#ec008c" stroked="f">
                  <v:path arrowok="t" o:connecttype="custom" o:connectlocs="0,1510;373,2380;835,1567;0,1510" o:connectangles="0,0,0,0"/>
                </v:shape>
                <v:shape id="Freeform 28" o:spid="_x0000_s1029" style="position:absolute;left:3472;top:1426;width:834;height:884;visibility:visible;mso-wrap-style:square;v-text-anchor:top" coordsize="83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" path="m,l338,884,834,84,,xe" fillcolor="#f7a800" stroked="f">
                  <v:path arrowok="t" o:connecttype="custom" o:connectlocs="0,1427;338,2311;834,1511;0,1427" o:connectangles="0,0,0,0"/>
                </v:shape>
                <v:shape id="Freeform 27" o:spid="_x0000_s1030" style="position:absolute;left:3472;top:1426;width:834;height:884;visibility:visible;mso-wrap-style:square;v-text-anchor:top" coordsize="83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" path="m338,884l,,834,84,338,884xe" filled="f" strokecolor="white" strokeweight="2pt">
                  <v:path arrowok="t" o:connecttype="custom" o:connectlocs="338,2311;0,1427;834,1511;338,2311" o:connectangles="0,0,0,0"/>
                </v:shape>
                <v:shape id="Freeform 26" o:spid="_x0000_s1031" style="position:absolute;left:2642;top:1295;width:825;height:900;visibility:visible;mso-wrap-style:square;v-text-anchor:top" coordsize="82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" path="m,l280,900,825,131,,xe" fillcolor="#25408f" stroked="f">
                  <v:path arrowok="t" o:connecttype="custom" o:connectlocs="0,1295;280,2195;825,1426;0,1295" o:connectangles="0,0,0,0"/>
                </v:shape>
                <v:shape id="Freeform 25" o:spid="_x0000_s1032" style="position:absolute;left:1815;top:1124;width:822;height:910;visibility:visible;mso-wrap-style:square;v-text-anchor:top" coordsize="82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" path="m,l250,910,821,156,,xe" fillcolor="#41ad49" stroked="f">
                  <v:path arrowok="t" o:connecttype="custom" o:connectlocs="0,1124;250,2034;821,1280;0,1124" o:connectangles="0,0,0,0"/>
                </v:shape>
                <v:shape id="Freeform 24" o:spid="_x0000_s1033" style="position:absolute;left:1815;top:1124;width:822;height:910;visibility:visible;mso-wrap-style:square;v-text-anchor:top" coordsize="82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" path="m250,910l,,821,156,250,910xe" filled="f" strokecolor="white" strokeweight="2pt">
                  <v:path arrowok="t" o:connecttype="custom" o:connectlocs="250,2034;0,1124;821,1280;250,2034" o:connectangles="0,0,0,0"/>
                </v:shape>
                <v:shape id="Freeform 23" o:spid="_x0000_s1034" style="position:absolute;left:1012;top:912;width:806;height:923;visibility:visible;mso-wrap-style:square;v-text-anchor:top" coordsize="80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" path="m,l177,923,805,213,,xe" fillcolor="#d2232a" stroked="f">
                  <v:path arrowok="t" o:connecttype="custom" o:connectlocs="0,912;177,1835;805,1125;0,912" o:connectangles="0,0,0,0"/>
                </v:shape>
                <v:shape id="Freeform 22" o:spid="_x0000_s1035" style="position:absolute;left:5136;top:1564;width:839;height:851;visibility:visible;mso-wrap-style:square;v-text-anchor:top" coordsize="83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" path="m,l424,850,838,11,,xe" fillcolor="#00aeef" stroked="f">
                  <v:path arrowok="t" o:connecttype="custom" o:connectlocs="0,1565;424,2415;838,1576;0,1565" o:connectangles="0,0,0,0"/>
                </v:shape>
                <v:shape id="Freeform 21" o:spid="_x0000_s1036" style="position:absolute;left:5136;top:1564;width:839;height:851;visibility:visible;mso-wrap-style:square;v-text-anchor:top" coordsize="83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" path="m424,850l,,838,11,424,850xe" filled="f" strokecolor="white" strokeweight="2pt">
                  <v:path arrowok="t" o:connecttype="custom" o:connectlocs="424,2415;0,1565;838,1576;424,2415" o:connectangles="0,0,0,0"/>
                </v:shape>
                <v:shape id="Freeform 20" o:spid="_x0000_s1037" style="position:absolute;left:5973;top:1542;width:836;height:857;visibility:visible;mso-wrap-style:square;v-text-anchor:top" coordsize="83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" path="m836,l,29,469,857,836,xe" fillcolor="#d2232a" stroked="f">
                  <v:path arrowok="t" o:connecttype="custom" o:connectlocs="836,1542;0,1571;469,2399;836,1542" o:connectangles="0,0,0,0"/>
                </v:shape>
                <v:shape id="Freeform 19" o:spid="_x0000_s1038" style="position:absolute;left:6809;top:1469;width:835;height:878;visibility:visible;mso-wrap-style:square;v-text-anchor:top" coordsize="83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" path="m834,l,77,520,878,834,xe" fillcolor="#41ad49" stroked="f">
                  <v:path arrowok="t" o:connecttype="custom" o:connectlocs="834,1470;0,1547;520,2348;834,1470" o:connectangles="0,0,0,0"/>
                </v:shape>
                <v:shape id="Freeform 18" o:spid="_x0000_s1039" style="position:absolute;left:6809;top:1469;width:835;height:878;visibility:visible;mso-wrap-style:square;v-text-anchor:top" coordsize="83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" path="m520,878l,77,834,,520,878xe" filled="f" strokecolor="white" strokeweight="2pt">
                  <v:path arrowok="t" o:connecttype="custom" o:connectlocs="520,2348;0,1547;834,1470;520,2348" o:connectangles="0,0,0,0"/>
                </v:shape>
                <v:shape id="Freeform 17" o:spid="_x0000_s1040" style="position:absolute;left:7631;top:1348;width:826;height:893;visibility:visible;mso-wrap-style:square;v-text-anchor:top" coordsize="82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" path="m826,l,126,571,893,826,xe" fillcolor="#25408f" stroked="f">
                  <v:path arrowok="t" o:connecttype="custom" o:connectlocs="826,1349;0,1475;571,2242;826,1349" o:connectangles="0,0,0,0"/>
                </v:shape>
                <v:shape id="Freeform 16" o:spid="_x0000_s1041" style="position:absolute;left:10892;top:489;width:785;height:923;visibility:visible;mso-wrap-style:square;v-text-anchor:top" coordsize="785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" path="m784,l,275,717,922,784,xe" fillcolor="#d2232a" stroked="f">
                  <v:path arrowok="t" o:connecttype="custom" o:connectlocs="784,490;0,765;717,1412;784,490" o:connectangles="0,0,0,0"/>
                </v:shape>
                <v:shape id="Freeform 15" o:spid="_x0000_s1042" style="position:absolute;left:10087;top:756;width:800;height:921;visibility:visible;mso-wrap-style:square;v-text-anchor:top" coordsize="80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" path="m799,l,239,684,920,799,xe" fillcolor="#00aeef" stroked="f">
                  <v:path arrowok="t" o:connecttype="custom" o:connectlocs="799,757;0,996;684,1677;799,757" o:connectangles="0,0,0,0"/>
                </v:shape>
                <v:shape id="Freeform 14" o:spid="_x0000_s1043" style="position:absolute;left:10087;top:756;width:800;height:921;visibility:visible;mso-wrap-style:square;v-text-anchor:top" coordsize="80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" path="m684,920l,239,799,,684,920xe" filled="f" strokecolor="white" strokeweight="2pt">
                  <v:path arrowok="t" o:connecttype="custom" o:connectlocs="684,1677;0,996;799,757;684,1677" o:connectangles="0,0,0,0"/>
                </v:shape>
                <v:shape id="Freeform 13" o:spid="_x0000_s1044" style="position:absolute;left:9249;top:997;width:810;height:912;visibility:visible;mso-wrap-style:square;v-text-anchor:top" coordsize="8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" path="m809,l,200,645,912,809,xe" fillcolor="#ec008c" stroked="f">
                  <v:path arrowok="t" o:connecttype="custom" o:connectlocs="809,997;0,1197;645,1909;809,997" o:connectangles="0,0,0,0"/>
                </v:shape>
                <v:shape id="Freeform 12" o:spid="_x0000_s1045" style="position:absolute;left:8449;top:1205;width:821;height:905;visibility:visible;mso-wrap-style:square;v-text-anchor:top" coordsize="82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" path="m821,l,161,609,905,821,xe" fillcolor="#f7a800" stroked="f">
                  <v:path arrowok="t" o:connecttype="custom" o:connectlocs="821,1205;0,1366;609,2110;821,1205" o:connectangles="0,0,0,0"/>
                </v:shape>
                <v:shape id="Freeform 11" o:spid="_x0000_s1046" style="position:absolute;left:8449;top:1205;width:821;height:905;visibility:visible;mso-wrap-style:square;v-text-anchor:top" coordsize="82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" path="m609,905l,161,821,,609,905xe" filled="f" strokecolor="white" strokeweight="2pt">
                  <v:path arrowok="t" o:connecttype="custom" o:connectlocs="609,2110;0,1366;821,1205;609,2110" o:connectangles="0,0,0,0"/>
                </v:shape>
                <v:shape id="Freeform 10" o:spid="_x0000_s1047" style="position:absolute;top:386;width:11906;height:1195;visibility:visible;mso-wrap-style:square;v-text-anchor:top" coordsize="11906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" path="m,235r58,19l120,273r62,20l245,313r62,19l370,352r63,19l496,390r64,19l624,427r64,19l752,464r64,19l881,501r65,18l1011,537r65,17l1142,572r66,17l1274,606r66,17l1407,640r66,16l1540,672r68,17l1675,705r68,15l1810,736r68,15l1947,766r68,15l2084,796r69,15l2222,825r69,14l2361,853r69,13l2500,880r71,13l2641,906r70,12l2782,931r71,12l2924,955r72,12l3067,978r72,11l3211,1000r72,11l3355,1021r73,10l3501,1041r72,10l3646,1060r74,9l3793,1078r74,8l3941,1094r74,8l4089,1109r74,8l4238,1124r75,6l4387,1137r76,6l4538,1148r75,6l4689,1159r76,4l4841,1168r76,4l4993,1176r76,3l5146,1182r77,3l5300,1187r77,2l5454,1191r78,1l5609,1193r78,1l5765,1194r78,l5921,1194r78,-1l6078,1192r79,-2l6236,1188r78,-2l6394,1183r79,-3l6552,1177r80,-4l6712,1168r79,-4l6871,1159r81,-6l7032,1147r80,-6l7193,1134r81,-7l7354,1120r81,-8l7517,1103r81,-9l7679,1085r82,-10l7842,1065r82,-10l8006,1044r82,-12l8170,1020r82,-12l8335,995r82,-13l8500,968r82,-14l8665,939r83,-15l8831,908r84,-16l8998,876r83,-17l9165,841r84,-18l9332,805r84,-20l9500,766r84,-20l9668,725r85,-21l9837,683r85,-22l10006,638r85,-23l10176,592r85,-24l10346,543r85,-25l10516,492r85,-26l10687,439r85,-27l10858,384r85,-28l11029,327r86,-30l11201,267r86,-31l11373,205r86,-31l11545,141r86,-33l11718,75r86,-34l11891,6r15,-6e" filled="f" strokecolor="#00aeef" strokeweight="3pt">
                  <v:path arrowok="t" o:connecttype="custom" o:connectlocs="120,659;307,718;496,776;688,832;881,887;1076,940;1274,992;1473,1042;1675,1091;1878,1137;2084,1182;2291,1225;2500,1266;2711,1304;2924,1341;3139,1375;3355,1407;3573,1437;3793,1464;4015,1488;4238,1510;4463,1529;4689,1545;4917,1558;5146,1568;5377,1575;5609,1579;5843,1580;6078,1578;6314,1572;6552,1563;6791,1550;7032,1533;7274,1513;7517,1489;7761,1461;8006,1430;8252,1394;8500,1354;8748,1310;8998,1262;9249,1209;9500,1152;9753,1090;10006,1024;10261,954;10516,878;10772,798;11029,713;11287,622;11545,527;11804,42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22944"/>
          <w:sz w:val="124"/>
        </w:rPr>
        <w:t>T</w:t>
      </w:r>
      <w:r>
        <w:rPr>
          <w:rFonts w:ascii="Times New Roman"/>
          <w:color w:val="222944"/>
          <w:sz w:val="64"/>
        </w:rPr>
        <w:t>s</w:t>
      </w:r>
      <w:r>
        <w:rPr>
          <w:rFonts w:ascii="Times New Roman"/>
          <w:color w:val="222944"/>
          <w:sz w:val="64"/>
        </w:rPr>
        <w:tab/>
      </w:r>
      <w:r>
        <w:rPr>
          <w:rFonts w:ascii="Times New Roman"/>
          <w:color w:val="222944"/>
          <w:sz w:val="124"/>
        </w:rPr>
        <w:t>&amp;</w:t>
      </w:r>
      <w:r>
        <w:rPr>
          <w:rFonts w:ascii="Times New Roman"/>
          <w:color w:val="222944"/>
          <w:spacing w:val="51"/>
          <w:sz w:val="124"/>
        </w:rPr>
        <w:t xml:space="preserve"> </w:t>
      </w:r>
      <w:r>
        <w:rPr>
          <w:rFonts w:ascii="Times New Roman"/>
          <w:color w:val="222944"/>
          <w:sz w:val="124"/>
        </w:rPr>
        <w:t>C</w:t>
      </w:r>
      <w:r>
        <w:rPr>
          <w:rFonts w:ascii="Times New Roman"/>
          <w:color w:val="222944"/>
          <w:sz w:val="64"/>
        </w:rPr>
        <w:t>s</w:t>
      </w: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rPr>
          <w:rFonts w:ascii="Times New Roman"/>
          <w:sz w:val="20"/>
        </w:rPr>
      </w:pPr>
    </w:p>
    <w:p w:rsidR="00707D08" w:rsidRDefault="00707D08">
      <w:pPr>
        <w:pStyle w:val="BodyText"/>
        <w:spacing w:before="10"/>
        <w:rPr>
          <w:rFonts w:ascii="Times New Roman"/>
          <w:sz w:val="19"/>
        </w:rPr>
      </w:pPr>
    </w:p>
    <w:p w:rsidR="00707D08" w:rsidRDefault="00E0147F">
      <w:pPr>
        <w:pStyle w:val="Heading1"/>
        <w:spacing w:before="49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281305</wp:posOffset>
                </wp:positionV>
                <wp:extent cx="840740" cy="0"/>
                <wp:effectExtent l="15240" t="7620" r="10795" b="11430"/>
                <wp:wrapTopAndBottom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CD2C0" id="Line 8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2pt,22.15pt" to="151.4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" strokecolor="#00aeef" strokeweight="1pt">
                <w10:wrap type="topAndBottom" anchorx="page"/>
              </v:line>
            </w:pict>
          </mc:Fallback>
        </mc:AlternateContent>
      </w:r>
      <w:r>
        <w:rPr>
          <w:color w:val="222944"/>
          <w:w w:val="140"/>
        </w:rPr>
        <w:t>booking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33" w:line="237" w:lineRule="auto"/>
        <w:ind w:right="1777"/>
        <w:rPr>
          <w:sz w:val="21"/>
        </w:rPr>
      </w:pPr>
      <w:r>
        <w:rPr>
          <w:color w:val="222944"/>
          <w:sz w:val="21"/>
        </w:rPr>
        <w:t>The use of the foyer is included in the price of the booking. The main use of this</w:t>
      </w:r>
      <w:r>
        <w:rPr>
          <w:color w:val="222944"/>
          <w:spacing w:val="-26"/>
          <w:sz w:val="21"/>
        </w:rPr>
        <w:t xml:space="preserve"> </w:t>
      </w:r>
      <w:r>
        <w:rPr>
          <w:color w:val="222944"/>
          <w:sz w:val="21"/>
        </w:rPr>
        <w:t>room is for serving the party</w:t>
      </w:r>
      <w:r>
        <w:rPr>
          <w:color w:val="222944"/>
          <w:spacing w:val="-39"/>
          <w:sz w:val="21"/>
        </w:rPr>
        <w:t xml:space="preserve"> </w:t>
      </w:r>
      <w:r>
        <w:rPr>
          <w:color w:val="222944"/>
          <w:sz w:val="21"/>
        </w:rPr>
        <w:t>food.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sz w:val="21"/>
        </w:rPr>
        <w:t>Payment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must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be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made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at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least</w:t>
      </w:r>
      <w:r>
        <w:rPr>
          <w:color w:val="222944"/>
          <w:spacing w:val="-7"/>
          <w:sz w:val="21"/>
        </w:rPr>
        <w:t xml:space="preserve"> </w:t>
      </w:r>
      <w:r>
        <w:rPr>
          <w:rFonts w:ascii="Arial" w:hAnsi="Arial"/>
          <w:b/>
          <w:color w:val="222944"/>
          <w:sz w:val="21"/>
        </w:rPr>
        <w:t>4</w:t>
      </w:r>
      <w:r>
        <w:rPr>
          <w:rFonts w:ascii="Arial" w:hAnsi="Arial"/>
          <w:b/>
          <w:color w:val="222944"/>
          <w:spacing w:val="1"/>
          <w:sz w:val="21"/>
        </w:rPr>
        <w:t xml:space="preserve"> </w:t>
      </w:r>
      <w:r>
        <w:rPr>
          <w:rFonts w:ascii="Arial" w:hAnsi="Arial"/>
          <w:b/>
          <w:color w:val="222944"/>
          <w:sz w:val="21"/>
        </w:rPr>
        <w:t>weeks</w:t>
      </w:r>
      <w:r>
        <w:rPr>
          <w:rFonts w:ascii="Arial" w:hAnsi="Arial"/>
          <w:b/>
          <w:color w:val="222944"/>
          <w:spacing w:val="1"/>
          <w:sz w:val="21"/>
        </w:rPr>
        <w:t xml:space="preserve"> </w:t>
      </w:r>
      <w:r>
        <w:rPr>
          <w:rFonts w:ascii="Arial" w:hAnsi="Arial"/>
          <w:b/>
          <w:color w:val="222944"/>
          <w:sz w:val="21"/>
        </w:rPr>
        <w:t>prior</w:t>
      </w:r>
      <w:r>
        <w:rPr>
          <w:rFonts w:ascii="Arial" w:hAnsi="Arial"/>
          <w:b/>
          <w:color w:val="222944"/>
          <w:spacing w:val="1"/>
          <w:sz w:val="21"/>
        </w:rPr>
        <w:t xml:space="preserve"> </w:t>
      </w:r>
      <w:r>
        <w:rPr>
          <w:color w:val="222944"/>
          <w:sz w:val="21"/>
        </w:rPr>
        <w:t>to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party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date.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" w:line="237" w:lineRule="auto"/>
        <w:ind w:right="1650"/>
        <w:rPr>
          <w:sz w:val="21"/>
        </w:rPr>
      </w:pPr>
      <w:r>
        <w:rPr>
          <w:color w:val="222944"/>
          <w:sz w:val="21"/>
        </w:rPr>
        <w:t xml:space="preserve">Access to the Sports Centre is available </w:t>
      </w:r>
      <w:r>
        <w:rPr>
          <w:rFonts w:ascii="Arial" w:hAnsi="Arial"/>
          <w:b/>
          <w:color w:val="222944"/>
          <w:sz w:val="21"/>
        </w:rPr>
        <w:t xml:space="preserve">15 minutes </w:t>
      </w:r>
      <w:r>
        <w:rPr>
          <w:color w:val="222944"/>
          <w:sz w:val="21"/>
        </w:rPr>
        <w:t xml:space="preserve">before the start of the </w:t>
      </w:r>
      <w:r>
        <w:rPr>
          <w:color w:val="222944"/>
          <w:spacing w:val="-3"/>
          <w:sz w:val="21"/>
        </w:rPr>
        <w:t xml:space="preserve">party. </w:t>
      </w:r>
      <w:r>
        <w:rPr>
          <w:color w:val="222944"/>
          <w:sz w:val="21"/>
        </w:rPr>
        <w:t>If you would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like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access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earlier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please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arrange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this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at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time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of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booking.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" w:line="237" w:lineRule="auto"/>
        <w:ind w:right="2337"/>
        <w:rPr>
          <w:sz w:val="21"/>
        </w:rPr>
      </w:pPr>
      <w:r>
        <w:rPr>
          <w:color w:val="222944"/>
          <w:sz w:val="21"/>
        </w:rPr>
        <w:t>In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unlikely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event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that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Sidcot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is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unable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to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honour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booking,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a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full</w:t>
      </w:r>
      <w:r>
        <w:rPr>
          <w:color w:val="222944"/>
          <w:spacing w:val="-5"/>
          <w:sz w:val="21"/>
        </w:rPr>
        <w:t xml:space="preserve"> </w:t>
      </w:r>
      <w:r>
        <w:rPr>
          <w:color w:val="222944"/>
          <w:sz w:val="21"/>
        </w:rPr>
        <w:t>refund</w:t>
      </w:r>
      <w:r>
        <w:rPr>
          <w:color w:val="222944"/>
          <w:spacing w:val="-4"/>
          <w:sz w:val="21"/>
        </w:rPr>
        <w:t xml:space="preserve"> </w:t>
      </w:r>
      <w:r>
        <w:rPr>
          <w:color w:val="222944"/>
          <w:sz w:val="21"/>
        </w:rPr>
        <w:t>or transfer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to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a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different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date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would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be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offered.</w:t>
      </w:r>
    </w:p>
    <w:p w:rsidR="00707D08" w:rsidRDefault="00707D08">
      <w:pPr>
        <w:pStyle w:val="BodyText"/>
        <w:spacing w:before="11"/>
        <w:rPr>
          <w:sz w:val="20"/>
        </w:rPr>
      </w:pPr>
    </w:p>
    <w:p w:rsidR="00707D08" w:rsidRDefault="00E0147F">
      <w:pPr>
        <w:pStyle w:val="Heading1"/>
        <w:rPr>
          <w:rFonts w:ascii="Palatino Linotype"/>
        </w:rPr>
      </w:pPr>
      <w:r>
        <w:rPr>
          <w:rFonts w:ascii="Palatino Linotype"/>
          <w:color w:val="222944"/>
          <w:u w:val="single" w:color="00AEEF"/>
        </w:rPr>
        <w:t>PARKING/SITE INFORMATION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209" w:line="237" w:lineRule="auto"/>
        <w:ind w:right="1658"/>
        <w:rPr>
          <w:sz w:val="21"/>
        </w:rPr>
      </w:pPr>
      <w:r>
        <w:rPr>
          <w:color w:val="222944"/>
          <w:sz w:val="21"/>
        </w:rPr>
        <w:t xml:space="preserve">All customers </w:t>
      </w:r>
      <w:r>
        <w:rPr>
          <w:rFonts w:ascii="Arial" w:hAnsi="Arial"/>
          <w:b/>
          <w:color w:val="222944"/>
          <w:sz w:val="21"/>
        </w:rPr>
        <w:t xml:space="preserve">must park in the main car park </w:t>
      </w:r>
      <w:r>
        <w:rPr>
          <w:color w:val="222944"/>
          <w:sz w:val="21"/>
        </w:rPr>
        <w:t>across the road from the Sports Centre (unless disabled parking has been agreed in</w:t>
      </w:r>
      <w:r>
        <w:rPr>
          <w:color w:val="222944"/>
          <w:spacing w:val="-47"/>
          <w:sz w:val="21"/>
        </w:rPr>
        <w:t xml:space="preserve"> </w:t>
      </w:r>
      <w:r>
        <w:rPr>
          <w:color w:val="222944"/>
          <w:sz w:val="21"/>
        </w:rPr>
        <w:t>advance).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" w:line="237" w:lineRule="auto"/>
        <w:ind w:right="2458"/>
        <w:rPr>
          <w:sz w:val="21"/>
        </w:rPr>
      </w:pPr>
      <w:r>
        <w:rPr>
          <w:color w:val="222944"/>
          <w:w w:val="105"/>
          <w:sz w:val="21"/>
        </w:rPr>
        <w:t>While</w:t>
      </w:r>
      <w:r>
        <w:rPr>
          <w:color w:val="222944"/>
          <w:spacing w:val="-21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on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site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please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do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not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go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into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the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grounds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of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the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school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without</w:t>
      </w:r>
      <w:r>
        <w:rPr>
          <w:color w:val="222944"/>
          <w:spacing w:val="-20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specific permission.</w:t>
      </w:r>
      <w:r>
        <w:rPr>
          <w:color w:val="222944"/>
          <w:spacing w:val="-24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All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other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school</w:t>
      </w:r>
      <w:r>
        <w:rPr>
          <w:color w:val="222944"/>
          <w:spacing w:val="-24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buildings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and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boarding</w:t>
      </w:r>
      <w:r>
        <w:rPr>
          <w:color w:val="222944"/>
          <w:spacing w:val="-24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houses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are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out</w:t>
      </w:r>
      <w:r>
        <w:rPr>
          <w:color w:val="222944"/>
          <w:spacing w:val="-2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of</w:t>
      </w:r>
      <w:r>
        <w:rPr>
          <w:color w:val="222944"/>
          <w:spacing w:val="-24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bounds.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4" w:lineRule="exact"/>
        <w:rPr>
          <w:sz w:val="21"/>
        </w:rPr>
      </w:pPr>
      <w:r>
        <w:rPr>
          <w:color w:val="222944"/>
          <w:w w:val="105"/>
          <w:sz w:val="21"/>
        </w:rPr>
        <w:t>Please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note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that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party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poppers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are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not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to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be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used.</w:t>
      </w:r>
    </w:p>
    <w:p w:rsidR="00707D08" w:rsidRDefault="00707D08">
      <w:pPr>
        <w:pStyle w:val="BodyText"/>
        <w:spacing w:before="7"/>
        <w:rPr>
          <w:sz w:val="23"/>
        </w:rPr>
      </w:pPr>
    </w:p>
    <w:p w:rsidR="00707D08" w:rsidRDefault="00E0147F">
      <w:pPr>
        <w:pStyle w:val="Heading1"/>
        <w:spacing w:before="1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250825</wp:posOffset>
                </wp:positionV>
                <wp:extent cx="1654175" cy="0"/>
                <wp:effectExtent l="15240" t="12065" r="6985" b="6985"/>
                <wp:wrapTopAndBottom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249B5" id="Line 7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2pt,19.75pt" to="215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" strokecolor="#00aeef" strokeweight="1pt">
                <w10:wrap type="topAndBottom" anchorx="page"/>
              </v:line>
            </w:pict>
          </mc:Fallback>
        </mc:AlternateContent>
      </w:r>
      <w:r>
        <w:rPr>
          <w:color w:val="222944"/>
          <w:w w:val="130"/>
        </w:rPr>
        <w:t xml:space="preserve">pool </w:t>
      </w:r>
      <w:r>
        <w:rPr>
          <w:color w:val="222944"/>
        </w:rPr>
        <w:t>RULES OF USE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33" w:line="237" w:lineRule="auto"/>
        <w:ind w:right="1988"/>
        <w:rPr>
          <w:sz w:val="21"/>
        </w:rPr>
      </w:pPr>
      <w:r>
        <w:rPr>
          <w:color w:val="222944"/>
          <w:sz w:val="21"/>
        </w:rPr>
        <w:t xml:space="preserve">All those who wish to participate on the inflatable on their own MUST be capable  of swimming at least two widths of the pool in the deep end unaided. </w:t>
      </w:r>
      <w:r>
        <w:rPr>
          <w:color w:val="222944"/>
          <w:spacing w:val="-3"/>
          <w:sz w:val="21"/>
        </w:rPr>
        <w:t xml:space="preserve">Weak </w:t>
      </w:r>
      <w:r>
        <w:rPr>
          <w:color w:val="222944"/>
          <w:sz w:val="21"/>
        </w:rPr>
        <w:t>or</w:t>
      </w:r>
      <w:r>
        <w:rPr>
          <w:color w:val="222944"/>
          <w:spacing w:val="15"/>
          <w:sz w:val="21"/>
        </w:rPr>
        <w:t xml:space="preserve"> </w:t>
      </w:r>
      <w:r>
        <w:rPr>
          <w:color w:val="222944"/>
          <w:sz w:val="21"/>
        </w:rPr>
        <w:t>non-</w:t>
      </w:r>
    </w:p>
    <w:p w:rsidR="00707D08" w:rsidRDefault="00E0147F">
      <w:pPr>
        <w:pStyle w:val="BodyText"/>
        <w:ind w:left="2004" w:right="1673"/>
      </w:pPr>
      <w:r>
        <w:rPr>
          <w:color w:val="222944"/>
          <w:w w:val="105"/>
        </w:rPr>
        <w:t>swimmers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who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are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unable</w:t>
      </w:r>
      <w:r>
        <w:rPr>
          <w:color w:val="222944"/>
          <w:spacing w:val="-20"/>
          <w:w w:val="105"/>
        </w:rPr>
        <w:t xml:space="preserve"> </w:t>
      </w:r>
      <w:r>
        <w:rPr>
          <w:color w:val="222944"/>
          <w:w w:val="105"/>
        </w:rPr>
        <w:t>to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do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this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must</w:t>
      </w:r>
      <w:r>
        <w:rPr>
          <w:color w:val="222944"/>
          <w:spacing w:val="-20"/>
          <w:w w:val="105"/>
        </w:rPr>
        <w:t xml:space="preserve"> </w:t>
      </w:r>
      <w:r>
        <w:rPr>
          <w:color w:val="222944"/>
          <w:w w:val="105"/>
        </w:rPr>
        <w:t>be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accompanied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by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an</w:t>
      </w:r>
      <w:r>
        <w:rPr>
          <w:color w:val="222944"/>
          <w:spacing w:val="-20"/>
          <w:w w:val="105"/>
        </w:rPr>
        <w:t xml:space="preserve"> </w:t>
      </w:r>
      <w:r>
        <w:rPr>
          <w:color w:val="222944"/>
          <w:w w:val="105"/>
        </w:rPr>
        <w:t>adult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in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the</w:t>
      </w:r>
      <w:r>
        <w:rPr>
          <w:color w:val="222944"/>
          <w:spacing w:val="-20"/>
          <w:w w:val="105"/>
        </w:rPr>
        <w:t xml:space="preserve"> </w:t>
      </w:r>
      <w:r>
        <w:rPr>
          <w:color w:val="222944"/>
          <w:w w:val="105"/>
        </w:rPr>
        <w:t>pool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at</w:t>
      </w:r>
      <w:r>
        <w:rPr>
          <w:color w:val="222944"/>
          <w:spacing w:val="-21"/>
          <w:w w:val="105"/>
        </w:rPr>
        <w:t xml:space="preserve"> </w:t>
      </w:r>
      <w:r>
        <w:rPr>
          <w:color w:val="222944"/>
          <w:w w:val="105"/>
        </w:rPr>
        <w:t>a ratio</w:t>
      </w:r>
      <w:r>
        <w:rPr>
          <w:color w:val="222944"/>
          <w:spacing w:val="-13"/>
          <w:w w:val="105"/>
        </w:rPr>
        <w:t xml:space="preserve"> </w:t>
      </w:r>
      <w:r>
        <w:rPr>
          <w:color w:val="222944"/>
          <w:w w:val="105"/>
        </w:rPr>
        <w:t>of</w:t>
      </w:r>
      <w:r>
        <w:rPr>
          <w:color w:val="222944"/>
          <w:spacing w:val="-12"/>
          <w:w w:val="105"/>
        </w:rPr>
        <w:t xml:space="preserve"> </w:t>
      </w:r>
      <w:r>
        <w:rPr>
          <w:color w:val="222944"/>
          <w:w w:val="105"/>
        </w:rPr>
        <w:t>1</w:t>
      </w:r>
      <w:r>
        <w:rPr>
          <w:color w:val="222944"/>
          <w:spacing w:val="-13"/>
          <w:w w:val="105"/>
        </w:rPr>
        <w:t xml:space="preserve"> </w:t>
      </w:r>
      <w:r>
        <w:rPr>
          <w:color w:val="222944"/>
          <w:w w:val="105"/>
        </w:rPr>
        <w:t>non</w:t>
      </w:r>
      <w:r>
        <w:rPr>
          <w:color w:val="222944"/>
          <w:spacing w:val="-12"/>
          <w:w w:val="105"/>
        </w:rPr>
        <w:t xml:space="preserve"> </w:t>
      </w:r>
      <w:r>
        <w:rPr>
          <w:color w:val="222944"/>
          <w:w w:val="105"/>
        </w:rPr>
        <w:t>swimmer</w:t>
      </w:r>
      <w:r>
        <w:rPr>
          <w:color w:val="222944"/>
          <w:spacing w:val="-13"/>
          <w:w w:val="105"/>
        </w:rPr>
        <w:t xml:space="preserve"> </w:t>
      </w:r>
      <w:r>
        <w:rPr>
          <w:color w:val="222944"/>
          <w:w w:val="105"/>
        </w:rPr>
        <w:t>per</w:t>
      </w:r>
      <w:r>
        <w:rPr>
          <w:color w:val="222944"/>
          <w:spacing w:val="-12"/>
          <w:w w:val="105"/>
        </w:rPr>
        <w:t xml:space="preserve"> </w:t>
      </w:r>
      <w:r>
        <w:rPr>
          <w:color w:val="222944"/>
          <w:w w:val="105"/>
        </w:rPr>
        <w:t>adult.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0" w:lineRule="exact"/>
        <w:rPr>
          <w:sz w:val="21"/>
        </w:rPr>
      </w:pPr>
      <w:r>
        <w:rPr>
          <w:color w:val="222944"/>
          <w:sz w:val="21"/>
        </w:rPr>
        <w:t>No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diving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from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inflatable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at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any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time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or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from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any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point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of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inflatable.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37" w:lineRule="auto"/>
        <w:ind w:right="1933"/>
        <w:rPr>
          <w:sz w:val="21"/>
        </w:rPr>
      </w:pPr>
      <w:r>
        <w:rPr>
          <w:color w:val="222944"/>
          <w:sz w:val="21"/>
        </w:rPr>
        <w:t>Swimmers should board the inflatable from the start only and will not climb onto the inflatable from any other</w:t>
      </w:r>
      <w:r>
        <w:rPr>
          <w:color w:val="222944"/>
          <w:spacing w:val="-32"/>
          <w:sz w:val="21"/>
        </w:rPr>
        <w:t xml:space="preserve"> </w:t>
      </w:r>
      <w:r>
        <w:rPr>
          <w:color w:val="222944"/>
          <w:sz w:val="21"/>
        </w:rPr>
        <w:t>point.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" w:line="237" w:lineRule="auto"/>
        <w:ind w:right="2089"/>
        <w:rPr>
          <w:sz w:val="21"/>
        </w:rPr>
      </w:pPr>
      <w:r>
        <w:rPr>
          <w:color w:val="222944"/>
          <w:sz w:val="21"/>
        </w:rPr>
        <w:t>Swimmers should board the inflatable one at a time and only when the entrance is clear of other</w:t>
      </w:r>
      <w:r>
        <w:rPr>
          <w:color w:val="222944"/>
          <w:spacing w:val="-24"/>
          <w:sz w:val="21"/>
        </w:rPr>
        <w:t xml:space="preserve"> </w:t>
      </w:r>
      <w:r>
        <w:rPr>
          <w:color w:val="222944"/>
          <w:sz w:val="21"/>
        </w:rPr>
        <w:t>users.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sz w:val="21"/>
        </w:rPr>
        <w:t>Swimmers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must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not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at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any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point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swim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underneath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inflatable.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sz w:val="21"/>
        </w:rPr>
        <w:t>Swimmers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should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aim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to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exit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inflatable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using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slide</w:t>
      </w:r>
      <w:r>
        <w:rPr>
          <w:color w:val="222944"/>
          <w:spacing w:val="-6"/>
          <w:sz w:val="21"/>
        </w:rPr>
        <w:t xml:space="preserve"> </w:t>
      </w:r>
      <w:r>
        <w:rPr>
          <w:color w:val="222944"/>
          <w:sz w:val="21"/>
        </w:rPr>
        <w:t>at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end.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w w:val="105"/>
          <w:sz w:val="21"/>
        </w:rPr>
        <w:t>No running on</w:t>
      </w:r>
      <w:r>
        <w:rPr>
          <w:color w:val="222944"/>
          <w:spacing w:val="-35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poolside.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sz w:val="21"/>
        </w:rPr>
        <w:t>No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pushing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or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wrestling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on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or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off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of</w:t>
      </w:r>
      <w:r>
        <w:rPr>
          <w:color w:val="222944"/>
          <w:spacing w:val="-7"/>
          <w:sz w:val="21"/>
        </w:rPr>
        <w:t xml:space="preserve"> </w:t>
      </w:r>
      <w:r>
        <w:rPr>
          <w:color w:val="222944"/>
          <w:sz w:val="21"/>
        </w:rPr>
        <w:t>the</w:t>
      </w:r>
      <w:r>
        <w:rPr>
          <w:color w:val="222944"/>
          <w:spacing w:val="-8"/>
          <w:sz w:val="21"/>
        </w:rPr>
        <w:t xml:space="preserve"> </w:t>
      </w:r>
      <w:r>
        <w:rPr>
          <w:color w:val="222944"/>
          <w:sz w:val="21"/>
        </w:rPr>
        <w:t>inflatable.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w w:val="105"/>
          <w:sz w:val="21"/>
        </w:rPr>
        <w:t>No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food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or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drink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is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to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be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brought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onto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poolside.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line="252" w:lineRule="exact"/>
        <w:rPr>
          <w:sz w:val="21"/>
        </w:rPr>
      </w:pPr>
      <w:r>
        <w:rPr>
          <w:color w:val="222944"/>
          <w:w w:val="105"/>
          <w:sz w:val="21"/>
        </w:rPr>
        <w:t>All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spectators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should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remove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outdoor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footwear</w:t>
      </w:r>
      <w:r>
        <w:rPr>
          <w:color w:val="222944"/>
          <w:spacing w:val="-12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on</w:t>
      </w:r>
      <w:r>
        <w:rPr>
          <w:color w:val="222944"/>
          <w:spacing w:val="-13"/>
          <w:w w:val="105"/>
          <w:sz w:val="21"/>
        </w:rPr>
        <w:t xml:space="preserve"> </w:t>
      </w:r>
      <w:r>
        <w:rPr>
          <w:color w:val="222944"/>
          <w:w w:val="105"/>
          <w:sz w:val="21"/>
        </w:rPr>
        <w:t>poolside.</w:t>
      </w:r>
    </w:p>
    <w:p w:rsidR="00707D08" w:rsidRDefault="00E0147F">
      <w:pPr>
        <w:pStyle w:val="ListParagraph"/>
        <w:numPr>
          <w:ilvl w:val="0"/>
          <w:numId w:val="1"/>
        </w:numPr>
        <w:tabs>
          <w:tab w:val="left" w:pos="2003"/>
          <w:tab w:val="left" w:pos="2005"/>
        </w:tabs>
        <w:spacing w:before="1" w:line="237" w:lineRule="auto"/>
        <w:ind w:right="1704"/>
        <w:rPr>
          <w:sz w:val="21"/>
        </w:rPr>
      </w:pPr>
      <w:r>
        <w:rPr>
          <w:color w:val="222944"/>
          <w:sz w:val="21"/>
        </w:rPr>
        <w:t>Lifeguards on duty reserve the right to ask any swimmer or spectator to leave the pool area at any</w:t>
      </w:r>
      <w:r>
        <w:rPr>
          <w:color w:val="222944"/>
          <w:spacing w:val="-25"/>
          <w:sz w:val="21"/>
        </w:rPr>
        <w:t xml:space="preserve"> </w:t>
      </w:r>
      <w:r>
        <w:rPr>
          <w:color w:val="222944"/>
          <w:sz w:val="21"/>
        </w:rPr>
        <w:t>time.</w:t>
      </w:r>
    </w:p>
    <w:p w:rsidR="00707D08" w:rsidRDefault="00707D08">
      <w:pPr>
        <w:pStyle w:val="BodyText"/>
        <w:spacing w:before="10"/>
      </w:pPr>
    </w:p>
    <w:p w:rsidR="00707D08" w:rsidRDefault="00E0147F">
      <w:pPr>
        <w:ind w:left="2232"/>
        <w:rPr>
          <w:rFonts w:ascii="Arial"/>
          <w:b/>
          <w:sz w:val="21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138430</wp:posOffset>
                </wp:positionH>
                <wp:positionV relativeFrom="paragraph">
                  <wp:posOffset>327660</wp:posOffset>
                </wp:positionV>
                <wp:extent cx="2625725" cy="2193290"/>
                <wp:effectExtent l="0" t="0" r="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725" cy="2193290"/>
                          <a:chOff x="218" y="516"/>
                          <a:chExt cx="4135" cy="345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" y="995"/>
                            <a:ext cx="1774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977"/>
                            <a:ext cx="2121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515"/>
                            <a:ext cx="1937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6BC86" id="Group 3" o:spid="_x0000_s1026" style="position:absolute;margin-left:10.9pt;margin-top:25.8pt;width:206.75pt;height:172.7pt;z-index:251659776;mso-position-horizontal-relative:page" coordorigin="218,516" coordsize="4135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578;top:995;width:1774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">
                  <v:imagedata r:id="rId14" o:title=""/>
                </v:shape>
                <v:shape id="Picture 5" o:spid="_x0000_s1028" type="#_x0000_t75" style="position:absolute;left:217;top:977;width:2121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">
                  <v:imagedata r:id="rId15" o:title=""/>
                </v:shape>
                <v:shape id="Picture 4" o:spid="_x0000_s1029" type="#_x0000_t75" style="position:absolute;left:1210;top:515;width:1937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22944"/>
          <w:sz w:val="21"/>
        </w:rPr>
        <w:t>FAILURE TO ADHERE TO THESE RULES MAY LEAD TO SERIOUS INJURY</w:t>
      </w:r>
    </w:p>
    <w:p w:rsidR="00707D08" w:rsidRDefault="00707D08">
      <w:pPr>
        <w:pStyle w:val="BodyText"/>
        <w:rPr>
          <w:rFonts w:ascii="Arial"/>
          <w:b/>
          <w:sz w:val="20"/>
        </w:rPr>
      </w:pPr>
    </w:p>
    <w:p w:rsidR="00707D08" w:rsidRDefault="00E0147F">
      <w:pPr>
        <w:pStyle w:val="BodyText"/>
        <w:spacing w:before="8"/>
        <w:rPr>
          <w:rFonts w:ascii="Arial"/>
          <w:b/>
          <w:sz w:val="2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2964180</wp:posOffset>
                </wp:positionH>
                <wp:positionV relativeFrom="paragraph">
                  <wp:posOffset>217805</wp:posOffset>
                </wp:positionV>
                <wp:extent cx="4200525" cy="1620520"/>
                <wp:effectExtent l="1905" t="0" r="0" b="317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62052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D08" w:rsidRDefault="00E0147F">
                            <w:pPr>
                              <w:spacing w:before="141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944"/>
                                <w:sz w:val="24"/>
                              </w:rPr>
                              <w:t>I have read and understood the terms and conditions and will ensure that all participants of my party are aware of them.</w:t>
                            </w:r>
                          </w:p>
                          <w:p w:rsidR="00707D08" w:rsidRDefault="00707D08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:rsidR="00707D08" w:rsidRDefault="00E0147F">
                            <w:pPr>
                              <w:spacing w:before="249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944"/>
                                <w:w w:val="90"/>
                                <w:sz w:val="24"/>
                              </w:rPr>
                              <w:t xml:space="preserve">Signed   </w:t>
                            </w:r>
                            <w:r>
                              <w:rPr>
                                <w:color w:val="222944"/>
                                <w:spacing w:val="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2944"/>
                                <w:w w:val="90"/>
                                <w:sz w:val="24"/>
                              </w:rPr>
                              <w:t>.................................................................................</w:t>
                            </w:r>
                          </w:p>
                          <w:p w:rsidR="00707D08" w:rsidRDefault="00707D08">
                            <w:pPr>
                              <w:pStyle w:val="BodyText"/>
                              <w:spacing w:before="1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707D08" w:rsidRDefault="00E0147F">
                            <w:pPr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944"/>
                                <w:w w:val="90"/>
                                <w:sz w:val="24"/>
                              </w:rPr>
                              <w:t>Date.....................................</w:t>
                            </w:r>
                            <w:r>
                              <w:rPr>
                                <w:color w:val="222944"/>
                                <w:w w:val="90"/>
                                <w:sz w:val="24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4pt;margin-top:17.15pt;width:330.75pt;height:127.6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" fillcolor="#ececec" stroked="f">
                <v:textbox inset="0,0,0,0">
                  <w:txbxContent>
                    <w:p w:rsidR="00707D08" w:rsidRDefault="00E0147F">
                      <w:pPr>
                        <w:spacing w:before="141"/>
                        <w:ind w:left="170"/>
                        <w:rPr>
                          <w:sz w:val="24"/>
                        </w:rPr>
                      </w:pPr>
                      <w:r>
                        <w:rPr>
                          <w:color w:val="222944"/>
                          <w:sz w:val="24"/>
                        </w:rPr>
                        <w:t>I have read and understood the terms and conditions and will ensure that all participants of my party are aware of them.</w:t>
                      </w:r>
                    </w:p>
                    <w:p w:rsidR="00707D08" w:rsidRDefault="00707D08">
                      <w:pPr>
                        <w:pStyle w:val="BodyText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:rsidR="00707D08" w:rsidRDefault="00E0147F">
                      <w:pPr>
                        <w:spacing w:before="249"/>
                        <w:ind w:left="170"/>
                        <w:rPr>
                          <w:sz w:val="24"/>
                        </w:rPr>
                      </w:pPr>
                      <w:r>
                        <w:rPr>
                          <w:color w:val="222944"/>
                          <w:w w:val="90"/>
                          <w:sz w:val="24"/>
                        </w:rPr>
                        <w:t xml:space="preserve">Signed   </w:t>
                      </w:r>
                      <w:r>
                        <w:rPr>
                          <w:color w:val="222944"/>
                          <w:spacing w:val="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22944"/>
                          <w:w w:val="90"/>
                          <w:sz w:val="24"/>
                        </w:rPr>
                        <w:t>.................................................................................</w:t>
                      </w:r>
                    </w:p>
                    <w:p w:rsidR="00707D08" w:rsidRDefault="00707D08">
                      <w:pPr>
                        <w:pStyle w:val="BodyText"/>
                        <w:spacing w:before="11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707D08" w:rsidRDefault="00E0147F">
                      <w:pPr>
                        <w:ind w:left="170"/>
                        <w:rPr>
                          <w:sz w:val="24"/>
                        </w:rPr>
                      </w:pPr>
                      <w:r>
                        <w:rPr>
                          <w:color w:val="222944"/>
                          <w:w w:val="90"/>
                          <w:sz w:val="24"/>
                        </w:rPr>
                        <w:t>Date.....................................</w:t>
                      </w:r>
                      <w:r>
                        <w:rPr>
                          <w:color w:val="222944"/>
                          <w:w w:val="90"/>
                          <w:sz w:val="24"/>
                        </w:rPr>
                        <w:t>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07D08">
      <w:pgSz w:w="11910" w:h="16840"/>
      <w:pgMar w:top="300" w:right="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altName w:val="Marlett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20CB6"/>
    <w:multiLevelType w:val="hybridMultilevel"/>
    <w:tmpl w:val="B1B636F8"/>
    <w:lvl w:ilvl="0" w:tplc="3ABCA1F2">
      <w:numFmt w:val="bullet"/>
      <w:lvlText w:val="•"/>
      <w:lvlJc w:val="left"/>
      <w:pPr>
        <w:ind w:left="2004" w:hanging="360"/>
      </w:pPr>
      <w:rPr>
        <w:rFonts w:ascii="Arial" w:eastAsia="Arial" w:hAnsi="Arial" w:cs="Arial" w:hint="default"/>
        <w:color w:val="222944"/>
        <w:w w:val="142"/>
        <w:sz w:val="21"/>
        <w:szCs w:val="21"/>
        <w:lang w:val="en-US" w:eastAsia="en-US" w:bidi="en-US"/>
      </w:rPr>
    </w:lvl>
    <w:lvl w:ilvl="1" w:tplc="4B708D44"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en-US"/>
      </w:rPr>
    </w:lvl>
    <w:lvl w:ilvl="2" w:tplc="D700C002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en-US"/>
      </w:rPr>
    </w:lvl>
    <w:lvl w:ilvl="3" w:tplc="C616ADE4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en-US"/>
      </w:rPr>
    </w:lvl>
    <w:lvl w:ilvl="4" w:tplc="9BC42A6C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en-US"/>
      </w:rPr>
    </w:lvl>
    <w:lvl w:ilvl="5" w:tplc="D8E69DB4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en-US"/>
      </w:rPr>
    </w:lvl>
    <w:lvl w:ilvl="6" w:tplc="94646B94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en-US"/>
      </w:rPr>
    </w:lvl>
    <w:lvl w:ilvl="7" w:tplc="707A9ABE">
      <w:numFmt w:val="bullet"/>
      <w:lvlText w:val="•"/>
      <w:lvlJc w:val="left"/>
      <w:pPr>
        <w:ind w:left="8849" w:hanging="360"/>
      </w:pPr>
      <w:rPr>
        <w:rFonts w:hint="default"/>
        <w:lang w:val="en-US" w:eastAsia="en-US" w:bidi="en-US"/>
      </w:rPr>
    </w:lvl>
    <w:lvl w:ilvl="8" w:tplc="F2DA4F92">
      <w:numFmt w:val="bullet"/>
      <w:lvlText w:val="•"/>
      <w:lvlJc w:val="left"/>
      <w:pPr>
        <w:ind w:left="982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08"/>
    <w:rsid w:val="00707D08"/>
    <w:rsid w:val="00E0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docId w15:val="{4D449C99-90A6-4BE3-A958-5B39EAC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1"/>
    <w:qFormat/>
    <w:pPr>
      <w:ind w:left="1644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paragraph" w:styleId="Heading2">
    <w:name w:val="heading 2"/>
    <w:basedOn w:val="Normal"/>
    <w:uiPriority w:val="1"/>
    <w:qFormat/>
    <w:pPr>
      <w:ind w:left="30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2004" w:hanging="360"/>
    </w:pPr>
  </w:style>
  <w:style w:type="paragraph" w:customStyle="1" w:styleId="TableParagraph">
    <w:name w:val="Table Paragraph"/>
    <w:basedOn w:val="Normal"/>
    <w:uiPriority w:val="1"/>
    <w:qFormat/>
    <w:pPr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swimschool@sidcot.org.u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4C2ACFC1</Template>
  <TotalTime>0</TotalTime>
  <Pages>2</Pages>
  <Words>482</Words>
  <Characters>2752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Sayers</dc:creator>
  <cp:lastModifiedBy>Natasha Sayers</cp:lastModifiedBy>
  <cp:revision>2</cp:revision>
  <dcterms:created xsi:type="dcterms:W3CDTF">2018-04-26T14:14:00Z</dcterms:created>
  <dcterms:modified xsi:type="dcterms:W3CDTF">2018-04-26T14:14:00Z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2018-04-26T00:00:00Z</vt:filetime>
  </property>
</Properties>
</file>